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10B5" w:rsidRPr="005654FC" w:rsidRDefault="005D4BC9" w:rsidP="005654FC">
      <w:pPr>
        <w:pStyle w:val="2-Titulo"/>
      </w:pPr>
      <w:r w:rsidRPr="005654FC">
        <w:t>SENDERISMO ESCOLA</w:t>
      </w:r>
      <w:r w:rsidR="004E65B4" w:rsidRPr="005654FC">
        <w:t>R</w:t>
      </w:r>
    </w:p>
    <w:tbl>
      <w:tblPr>
        <w:tblStyle w:val="Tablaconcuadrcula1"/>
        <w:tblW w:w="0" w:type="auto"/>
        <w:tblLook w:val="04A0" w:firstRow="1" w:lastRow="0" w:firstColumn="1" w:lastColumn="0" w:noHBand="0" w:noVBand="1"/>
      </w:tblPr>
      <w:tblGrid>
        <w:gridCol w:w="1245"/>
        <w:gridCol w:w="593"/>
        <w:gridCol w:w="709"/>
        <w:gridCol w:w="447"/>
        <w:gridCol w:w="618"/>
        <w:gridCol w:w="2028"/>
        <w:gridCol w:w="369"/>
        <w:gridCol w:w="223"/>
        <w:gridCol w:w="2697"/>
      </w:tblGrid>
      <w:tr w:rsidR="005D4BC9" w:rsidRPr="004E65B4" w:rsidTr="000429B1">
        <w:tc>
          <w:tcPr>
            <w:tcW w:w="8929" w:type="dxa"/>
            <w:gridSpan w:val="9"/>
            <w:tcBorders>
              <w:bottom w:val="single" w:sz="4" w:space="0" w:color="auto"/>
            </w:tcBorders>
            <w:shd w:val="clear" w:color="auto" w:fill="00587C"/>
            <w:vAlign w:val="center"/>
          </w:tcPr>
          <w:p w:rsidR="005D4BC9" w:rsidRPr="005654FC" w:rsidRDefault="005D4BC9" w:rsidP="000429B1">
            <w:pPr>
              <w:autoSpaceDE w:val="0"/>
              <w:autoSpaceDN w:val="0"/>
              <w:adjustRightInd w:val="0"/>
              <w:jc w:val="center"/>
              <w:rPr>
                <w:rFonts w:ascii="Matter SemiBold" w:eastAsia="Calibri" w:hAnsi="Matter SemiBold" w:cs="Calibri"/>
                <w:bCs/>
                <w:color w:val="FFFFFF"/>
                <w:sz w:val="20"/>
                <w:szCs w:val="20"/>
              </w:rPr>
            </w:pPr>
            <w:r w:rsidRPr="005654FC">
              <w:rPr>
                <w:rFonts w:ascii="Matter SemiBold" w:eastAsia="Calibri" w:hAnsi="Matter SemiBold" w:cs="Calibri"/>
                <w:bCs/>
                <w:color w:val="FFFFFF"/>
                <w:sz w:val="20"/>
                <w:szCs w:val="20"/>
              </w:rPr>
              <w:t>ANEXO I</w:t>
            </w:r>
          </w:p>
          <w:p w:rsidR="000429B1" w:rsidRPr="004E65B4" w:rsidRDefault="000429B1" w:rsidP="000429B1">
            <w:pPr>
              <w:autoSpaceDE w:val="0"/>
              <w:autoSpaceDN w:val="0"/>
              <w:adjustRightInd w:val="0"/>
              <w:jc w:val="center"/>
              <w:rPr>
                <w:rFonts w:ascii="Matter Light" w:eastAsia="Calibri" w:hAnsi="Matter Light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5D4BC9" w:rsidRPr="004E65B4" w:rsidTr="005C563A">
        <w:tc>
          <w:tcPr>
            <w:tcW w:w="8929" w:type="dxa"/>
            <w:gridSpan w:val="9"/>
            <w:tcBorders>
              <w:bottom w:val="single" w:sz="4" w:space="0" w:color="auto"/>
            </w:tcBorders>
          </w:tcPr>
          <w:p w:rsidR="005D4BC9" w:rsidRPr="005654FC" w:rsidRDefault="005C563A" w:rsidP="000429B1">
            <w:pPr>
              <w:autoSpaceDE w:val="0"/>
              <w:autoSpaceDN w:val="0"/>
              <w:adjustRightInd w:val="0"/>
              <w:jc w:val="center"/>
              <w:rPr>
                <w:rFonts w:ascii="Matter SemiBold" w:eastAsia="Calibri" w:hAnsi="Matter SemiBold" w:cs="Calibri"/>
                <w:bCs/>
                <w:color w:val="000000"/>
                <w:sz w:val="20"/>
                <w:szCs w:val="20"/>
              </w:rPr>
            </w:pPr>
            <w:r w:rsidRPr="005654FC">
              <w:rPr>
                <w:rFonts w:ascii="Matter SemiBold" w:eastAsia="Calibri" w:hAnsi="Matter SemiBold" w:cs="Calibri"/>
                <w:bCs/>
                <w:color w:val="000000"/>
                <w:sz w:val="20"/>
                <w:szCs w:val="20"/>
              </w:rPr>
              <w:t xml:space="preserve">Solicitud de preinscripción </w:t>
            </w:r>
            <w:r w:rsidR="000429B1" w:rsidRPr="005654FC">
              <w:rPr>
                <w:rFonts w:ascii="Matter SemiBold" w:eastAsia="Calibri" w:hAnsi="Matter SemiBold" w:cs="Calibri"/>
                <w:bCs/>
                <w:color w:val="000000"/>
                <w:sz w:val="20"/>
                <w:szCs w:val="20"/>
              </w:rPr>
              <w:t xml:space="preserve">al </w:t>
            </w:r>
            <w:r w:rsidRPr="005654FC">
              <w:rPr>
                <w:rFonts w:ascii="Matter SemiBold" w:eastAsia="Calibri" w:hAnsi="Matter SemiBold" w:cs="Calibri"/>
                <w:bCs/>
                <w:color w:val="000000"/>
                <w:sz w:val="20"/>
                <w:szCs w:val="20"/>
              </w:rPr>
              <w:t xml:space="preserve">programa municipal de deporte </w:t>
            </w:r>
            <w:r w:rsidR="000429B1" w:rsidRPr="005654FC">
              <w:rPr>
                <w:rFonts w:ascii="Matter SemiBold" w:eastAsia="Calibri" w:hAnsi="Matter SemiBold" w:cs="Calibri"/>
                <w:bCs/>
                <w:color w:val="000000"/>
                <w:sz w:val="20"/>
                <w:szCs w:val="20"/>
              </w:rPr>
              <w:t>escolar PEQUESENDAS</w:t>
            </w:r>
          </w:p>
        </w:tc>
      </w:tr>
      <w:tr w:rsidR="005D4BC9" w:rsidRPr="004E65B4" w:rsidTr="005C563A">
        <w:tc>
          <w:tcPr>
            <w:tcW w:w="8929" w:type="dxa"/>
            <w:gridSpan w:val="9"/>
            <w:tcBorders>
              <w:left w:val="nil"/>
              <w:bottom w:val="single" w:sz="4" w:space="0" w:color="auto"/>
              <w:right w:val="nil"/>
            </w:tcBorders>
          </w:tcPr>
          <w:p w:rsidR="005D4BC9" w:rsidRPr="005654FC" w:rsidRDefault="005D4BC9" w:rsidP="005C563A">
            <w:pPr>
              <w:autoSpaceDE w:val="0"/>
              <w:autoSpaceDN w:val="0"/>
              <w:adjustRightInd w:val="0"/>
              <w:rPr>
                <w:rFonts w:ascii="Matter SemiBold" w:eastAsia="Calibri" w:hAnsi="Matter SemiBold" w:cs="Calibri"/>
                <w:bCs/>
                <w:color w:val="000000"/>
                <w:sz w:val="20"/>
                <w:szCs w:val="20"/>
              </w:rPr>
            </w:pPr>
          </w:p>
        </w:tc>
      </w:tr>
      <w:tr w:rsidR="005D4BC9" w:rsidRPr="004E65B4" w:rsidTr="005C563A">
        <w:tc>
          <w:tcPr>
            <w:tcW w:w="8929" w:type="dxa"/>
            <w:gridSpan w:val="9"/>
            <w:tcBorders>
              <w:bottom w:val="single" w:sz="4" w:space="0" w:color="auto"/>
            </w:tcBorders>
          </w:tcPr>
          <w:p w:rsidR="005D4BC9" w:rsidRPr="005654FC" w:rsidRDefault="005C563A" w:rsidP="000429B1">
            <w:pPr>
              <w:autoSpaceDE w:val="0"/>
              <w:autoSpaceDN w:val="0"/>
              <w:adjustRightInd w:val="0"/>
              <w:jc w:val="center"/>
              <w:rPr>
                <w:rFonts w:ascii="Matter SemiBold" w:eastAsia="Calibri" w:hAnsi="Matter SemiBold" w:cs="Calibri"/>
                <w:bCs/>
                <w:color w:val="000000"/>
                <w:sz w:val="20"/>
                <w:szCs w:val="20"/>
              </w:rPr>
            </w:pPr>
            <w:r w:rsidRPr="005654FC">
              <w:rPr>
                <w:rFonts w:ascii="Matter SemiBold" w:eastAsia="Calibri" w:hAnsi="Matter SemiBold" w:cs="Calibri"/>
                <w:bCs/>
                <w:color w:val="000000"/>
                <w:sz w:val="20"/>
                <w:szCs w:val="20"/>
              </w:rPr>
              <w:t xml:space="preserve">Curso Escolar   </w:t>
            </w:r>
            <w:r w:rsidRPr="005654FC">
              <w:rPr>
                <w:rFonts w:ascii="Matter SemiBold" w:eastAsia="Calibri" w:hAnsi="Matter SemiBold" w:cs="Calibri"/>
                <w:bCs/>
                <w:sz w:val="20"/>
                <w:szCs w:val="20"/>
              </w:rPr>
              <w:t>202</w:t>
            </w:r>
            <w:r w:rsidR="00FC32E8">
              <w:rPr>
                <w:rFonts w:ascii="Matter SemiBold" w:eastAsia="Calibri" w:hAnsi="Matter SemiBold" w:cs="Calibri"/>
                <w:bCs/>
                <w:sz w:val="20"/>
                <w:szCs w:val="20"/>
              </w:rPr>
              <w:t>6</w:t>
            </w:r>
            <w:r w:rsidRPr="005654FC">
              <w:rPr>
                <w:rFonts w:ascii="Matter SemiBold" w:eastAsia="Calibri" w:hAnsi="Matter SemiBold" w:cs="Calibri"/>
                <w:bCs/>
                <w:sz w:val="20"/>
                <w:szCs w:val="20"/>
              </w:rPr>
              <w:t>/202</w:t>
            </w:r>
            <w:r w:rsidR="00FC32E8">
              <w:rPr>
                <w:rFonts w:ascii="Matter SemiBold" w:eastAsia="Calibri" w:hAnsi="Matter SemiBold" w:cs="Calibri"/>
                <w:bCs/>
                <w:sz w:val="20"/>
                <w:szCs w:val="20"/>
              </w:rPr>
              <w:t>7</w:t>
            </w:r>
          </w:p>
        </w:tc>
      </w:tr>
      <w:tr w:rsidR="005D4BC9" w:rsidRPr="004E65B4" w:rsidTr="005C563A">
        <w:tc>
          <w:tcPr>
            <w:tcW w:w="1245" w:type="dxa"/>
            <w:tcBorders>
              <w:left w:val="nil"/>
              <w:right w:val="nil"/>
            </w:tcBorders>
          </w:tcPr>
          <w:p w:rsidR="005D4BC9" w:rsidRPr="004E65B4" w:rsidRDefault="005D4BC9" w:rsidP="005C563A">
            <w:pPr>
              <w:autoSpaceDE w:val="0"/>
              <w:autoSpaceDN w:val="0"/>
              <w:adjustRightInd w:val="0"/>
              <w:rPr>
                <w:rFonts w:ascii="Matter Light" w:eastAsia="Calibri" w:hAnsi="Matter Light" w:cs="Calibri"/>
                <w:color w:val="000000"/>
                <w:sz w:val="20"/>
                <w:szCs w:val="20"/>
              </w:rPr>
            </w:pPr>
          </w:p>
        </w:tc>
        <w:tc>
          <w:tcPr>
            <w:tcW w:w="4764" w:type="dxa"/>
            <w:gridSpan w:val="6"/>
            <w:tcBorders>
              <w:left w:val="nil"/>
              <w:right w:val="nil"/>
            </w:tcBorders>
          </w:tcPr>
          <w:p w:rsidR="005D4BC9" w:rsidRPr="004E65B4" w:rsidRDefault="005D4BC9" w:rsidP="005C563A">
            <w:pPr>
              <w:autoSpaceDE w:val="0"/>
              <w:autoSpaceDN w:val="0"/>
              <w:adjustRightInd w:val="0"/>
              <w:rPr>
                <w:rFonts w:ascii="Matter Light" w:eastAsia="Calibri" w:hAnsi="Matter Light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20" w:type="dxa"/>
            <w:gridSpan w:val="2"/>
            <w:tcBorders>
              <w:left w:val="nil"/>
              <w:right w:val="nil"/>
            </w:tcBorders>
          </w:tcPr>
          <w:p w:rsidR="005D4BC9" w:rsidRPr="004E65B4" w:rsidRDefault="005D4BC9" w:rsidP="005C563A">
            <w:pPr>
              <w:autoSpaceDE w:val="0"/>
              <w:autoSpaceDN w:val="0"/>
              <w:adjustRightInd w:val="0"/>
              <w:rPr>
                <w:rFonts w:ascii="Matter Light" w:eastAsia="Calibri" w:hAnsi="Matter Light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5D4BC9" w:rsidRPr="004E65B4" w:rsidTr="005C563A">
        <w:tc>
          <w:tcPr>
            <w:tcW w:w="1245" w:type="dxa"/>
          </w:tcPr>
          <w:p w:rsidR="005D4BC9" w:rsidRPr="004E65B4" w:rsidRDefault="005C563A" w:rsidP="005C563A">
            <w:pPr>
              <w:autoSpaceDE w:val="0"/>
              <w:autoSpaceDN w:val="0"/>
              <w:adjustRightInd w:val="0"/>
              <w:rPr>
                <w:rFonts w:ascii="Matter Light" w:eastAsia="Calibri" w:hAnsi="Matter Light" w:cs="Calibri"/>
                <w:color w:val="000000"/>
                <w:sz w:val="20"/>
                <w:szCs w:val="20"/>
              </w:rPr>
            </w:pPr>
            <w:r w:rsidRPr="004E65B4">
              <w:rPr>
                <w:rFonts w:ascii="Matter Light" w:eastAsia="Calibri" w:hAnsi="Matter Light" w:cs="Calibri"/>
                <w:color w:val="000000"/>
                <w:sz w:val="20"/>
                <w:szCs w:val="20"/>
              </w:rPr>
              <w:t>Centro</w:t>
            </w:r>
          </w:p>
          <w:p w:rsidR="004E65B4" w:rsidRPr="004E65B4" w:rsidRDefault="004E65B4" w:rsidP="005C563A">
            <w:pPr>
              <w:autoSpaceDE w:val="0"/>
              <w:autoSpaceDN w:val="0"/>
              <w:adjustRightInd w:val="0"/>
              <w:rPr>
                <w:rFonts w:ascii="Matter Light" w:eastAsia="Calibri" w:hAnsi="Matter Light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684" w:type="dxa"/>
            <w:gridSpan w:val="8"/>
          </w:tcPr>
          <w:p w:rsidR="005D4BC9" w:rsidRPr="004E65B4" w:rsidRDefault="005D4BC9" w:rsidP="005C563A">
            <w:pPr>
              <w:autoSpaceDE w:val="0"/>
              <w:autoSpaceDN w:val="0"/>
              <w:adjustRightInd w:val="0"/>
              <w:rPr>
                <w:rFonts w:ascii="Matter Light" w:eastAsia="Calibri" w:hAnsi="Matter Light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5D4BC9" w:rsidRPr="004E65B4" w:rsidTr="005C563A">
        <w:tc>
          <w:tcPr>
            <w:tcW w:w="1245" w:type="dxa"/>
          </w:tcPr>
          <w:p w:rsidR="005D4BC9" w:rsidRPr="004E65B4" w:rsidRDefault="005C563A" w:rsidP="005C563A">
            <w:pPr>
              <w:autoSpaceDE w:val="0"/>
              <w:autoSpaceDN w:val="0"/>
              <w:adjustRightInd w:val="0"/>
              <w:rPr>
                <w:rFonts w:ascii="Matter Light" w:eastAsia="Calibri" w:hAnsi="Matter Light" w:cs="Calibri"/>
                <w:b/>
                <w:bCs/>
                <w:color w:val="000000"/>
                <w:sz w:val="20"/>
                <w:szCs w:val="20"/>
              </w:rPr>
            </w:pPr>
            <w:r w:rsidRPr="004E65B4">
              <w:rPr>
                <w:rFonts w:ascii="Matter Light" w:eastAsia="Calibri" w:hAnsi="Matter Light" w:cs="Calibri"/>
                <w:color w:val="000000"/>
                <w:sz w:val="20"/>
                <w:szCs w:val="20"/>
              </w:rPr>
              <w:t>Dirección</w:t>
            </w:r>
          </w:p>
        </w:tc>
        <w:tc>
          <w:tcPr>
            <w:tcW w:w="7684" w:type="dxa"/>
            <w:gridSpan w:val="8"/>
          </w:tcPr>
          <w:p w:rsidR="005D4BC9" w:rsidRPr="004E65B4" w:rsidRDefault="005D4BC9" w:rsidP="005C563A">
            <w:pPr>
              <w:autoSpaceDE w:val="0"/>
              <w:autoSpaceDN w:val="0"/>
              <w:adjustRightInd w:val="0"/>
              <w:rPr>
                <w:rFonts w:ascii="Matter Light" w:eastAsia="Calibri" w:hAnsi="Matter Light" w:cs="Calibri"/>
                <w:b/>
                <w:bCs/>
                <w:color w:val="000000"/>
                <w:sz w:val="20"/>
                <w:szCs w:val="20"/>
              </w:rPr>
            </w:pPr>
          </w:p>
          <w:p w:rsidR="004E65B4" w:rsidRPr="004E65B4" w:rsidRDefault="004E65B4" w:rsidP="005C563A">
            <w:pPr>
              <w:autoSpaceDE w:val="0"/>
              <w:autoSpaceDN w:val="0"/>
              <w:adjustRightInd w:val="0"/>
              <w:rPr>
                <w:rFonts w:ascii="Matter Light" w:eastAsia="Calibri" w:hAnsi="Matter Light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5D4BC9" w:rsidRPr="004E65B4" w:rsidTr="005C563A">
        <w:tc>
          <w:tcPr>
            <w:tcW w:w="1245" w:type="dxa"/>
          </w:tcPr>
          <w:p w:rsidR="005D4BC9" w:rsidRPr="004E65B4" w:rsidRDefault="005C563A" w:rsidP="005C563A">
            <w:pPr>
              <w:autoSpaceDE w:val="0"/>
              <w:autoSpaceDN w:val="0"/>
              <w:adjustRightInd w:val="0"/>
              <w:rPr>
                <w:rFonts w:ascii="Matter Light" w:eastAsia="Calibri" w:hAnsi="Matter Light" w:cs="Calibri"/>
                <w:bCs/>
                <w:color w:val="000000"/>
                <w:sz w:val="20"/>
                <w:szCs w:val="20"/>
              </w:rPr>
            </w:pPr>
            <w:r w:rsidRPr="004E65B4">
              <w:rPr>
                <w:rFonts w:ascii="Matter Light" w:eastAsia="Calibri" w:hAnsi="Matter Light" w:cs="Calibri"/>
                <w:bCs/>
                <w:color w:val="000000"/>
                <w:sz w:val="20"/>
                <w:szCs w:val="20"/>
              </w:rPr>
              <w:t>C. Postal</w:t>
            </w:r>
          </w:p>
        </w:tc>
        <w:tc>
          <w:tcPr>
            <w:tcW w:w="1749" w:type="dxa"/>
            <w:gridSpan w:val="3"/>
          </w:tcPr>
          <w:p w:rsidR="005D4BC9" w:rsidRPr="004E65B4" w:rsidRDefault="005D4BC9" w:rsidP="005C563A">
            <w:pPr>
              <w:autoSpaceDE w:val="0"/>
              <w:autoSpaceDN w:val="0"/>
              <w:adjustRightInd w:val="0"/>
              <w:rPr>
                <w:rFonts w:ascii="Matter Light" w:eastAsia="Calibri" w:hAnsi="Matter Light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18" w:type="dxa"/>
          </w:tcPr>
          <w:p w:rsidR="005D4BC9" w:rsidRPr="00117155" w:rsidRDefault="005C563A" w:rsidP="005C563A">
            <w:pPr>
              <w:autoSpaceDE w:val="0"/>
              <w:autoSpaceDN w:val="0"/>
              <w:adjustRightInd w:val="0"/>
              <w:rPr>
                <w:rFonts w:ascii="Matter SemiBold" w:eastAsia="Calibri" w:hAnsi="Matter SemiBold" w:cs="Calibri"/>
                <w:bCs/>
                <w:color w:val="000000"/>
                <w:sz w:val="20"/>
                <w:szCs w:val="20"/>
              </w:rPr>
            </w:pPr>
            <w:r w:rsidRPr="00117155">
              <w:rPr>
                <w:rFonts w:ascii="Matter SemiBold" w:eastAsia="Calibri" w:hAnsi="Matter SemiBold" w:cs="Calibri"/>
                <w:bCs/>
                <w:color w:val="000000"/>
                <w:sz w:val="20"/>
                <w:szCs w:val="20"/>
              </w:rPr>
              <w:t>Tel.</w:t>
            </w:r>
          </w:p>
        </w:tc>
        <w:tc>
          <w:tcPr>
            <w:tcW w:w="2028" w:type="dxa"/>
          </w:tcPr>
          <w:p w:rsidR="005D4BC9" w:rsidRPr="004E65B4" w:rsidRDefault="005D4BC9" w:rsidP="005C563A">
            <w:pPr>
              <w:autoSpaceDE w:val="0"/>
              <w:autoSpaceDN w:val="0"/>
              <w:adjustRightInd w:val="0"/>
              <w:rPr>
                <w:rFonts w:ascii="Matter Light" w:eastAsia="Calibri" w:hAnsi="Matter Light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92" w:type="dxa"/>
            <w:gridSpan w:val="2"/>
          </w:tcPr>
          <w:p w:rsidR="005D4BC9" w:rsidRPr="00117155" w:rsidRDefault="005C563A" w:rsidP="005C563A">
            <w:pPr>
              <w:autoSpaceDE w:val="0"/>
              <w:autoSpaceDN w:val="0"/>
              <w:adjustRightInd w:val="0"/>
              <w:rPr>
                <w:rFonts w:ascii="Matter SemiBold" w:eastAsia="Calibri" w:hAnsi="Matter SemiBold" w:cs="Calibri"/>
                <w:bCs/>
                <w:color w:val="000000"/>
                <w:sz w:val="20"/>
                <w:szCs w:val="20"/>
              </w:rPr>
            </w:pPr>
            <w:r w:rsidRPr="00117155">
              <w:rPr>
                <w:rFonts w:ascii="Matter SemiBold" w:eastAsia="Calibri" w:hAnsi="Matter SemiBold" w:cs="Calibri"/>
                <w:bCs/>
                <w:color w:val="000000"/>
                <w:sz w:val="20"/>
                <w:szCs w:val="20"/>
              </w:rPr>
              <w:t>Fax</w:t>
            </w:r>
          </w:p>
        </w:tc>
        <w:tc>
          <w:tcPr>
            <w:tcW w:w="2697" w:type="dxa"/>
          </w:tcPr>
          <w:p w:rsidR="005D4BC9" w:rsidRPr="004E65B4" w:rsidRDefault="005D4BC9" w:rsidP="005C563A">
            <w:pPr>
              <w:autoSpaceDE w:val="0"/>
              <w:autoSpaceDN w:val="0"/>
              <w:adjustRightInd w:val="0"/>
              <w:rPr>
                <w:rFonts w:ascii="Matter Light" w:eastAsia="Calibri" w:hAnsi="Matter Light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5D4BC9" w:rsidRPr="004E65B4" w:rsidTr="005C563A">
        <w:tc>
          <w:tcPr>
            <w:tcW w:w="1838" w:type="dxa"/>
            <w:gridSpan w:val="2"/>
          </w:tcPr>
          <w:p w:rsidR="005D4BC9" w:rsidRPr="004E65B4" w:rsidRDefault="005C563A" w:rsidP="005C563A">
            <w:pPr>
              <w:autoSpaceDE w:val="0"/>
              <w:autoSpaceDN w:val="0"/>
              <w:adjustRightInd w:val="0"/>
              <w:rPr>
                <w:rFonts w:ascii="Matter Light" w:eastAsia="Calibri" w:hAnsi="Matter Light" w:cs="Calibri"/>
                <w:bCs/>
                <w:color w:val="000000"/>
                <w:sz w:val="20"/>
                <w:szCs w:val="20"/>
              </w:rPr>
            </w:pPr>
            <w:r w:rsidRPr="004E65B4">
              <w:rPr>
                <w:rFonts w:ascii="Matter Light" w:eastAsia="Calibri" w:hAnsi="Matter Light" w:cs="Calibri"/>
                <w:bCs/>
                <w:color w:val="000000"/>
                <w:sz w:val="20"/>
                <w:szCs w:val="20"/>
              </w:rPr>
              <w:t xml:space="preserve">Email </w:t>
            </w:r>
            <w:r w:rsidR="00FC25A3" w:rsidRPr="004E65B4">
              <w:rPr>
                <w:rFonts w:ascii="Matter Light" w:eastAsia="Calibri" w:hAnsi="Matter Light" w:cs="Calibri"/>
                <w:bCs/>
                <w:color w:val="000000"/>
                <w:sz w:val="20"/>
                <w:szCs w:val="20"/>
              </w:rPr>
              <w:t>del centro</w:t>
            </w:r>
          </w:p>
        </w:tc>
        <w:tc>
          <w:tcPr>
            <w:tcW w:w="7091" w:type="dxa"/>
            <w:gridSpan w:val="7"/>
          </w:tcPr>
          <w:p w:rsidR="005D4BC9" w:rsidRPr="004E65B4" w:rsidRDefault="005D4BC9" w:rsidP="005C563A">
            <w:pPr>
              <w:autoSpaceDE w:val="0"/>
              <w:autoSpaceDN w:val="0"/>
              <w:adjustRightInd w:val="0"/>
              <w:rPr>
                <w:rFonts w:ascii="Matter Light" w:eastAsia="Calibri" w:hAnsi="Matter Light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5D4BC9" w:rsidRPr="004E65B4" w:rsidTr="00ED7635">
        <w:tc>
          <w:tcPr>
            <w:tcW w:w="2547" w:type="dxa"/>
            <w:gridSpan w:val="3"/>
          </w:tcPr>
          <w:p w:rsidR="005D4BC9" w:rsidRPr="004E65B4" w:rsidRDefault="005C563A" w:rsidP="005C563A">
            <w:pPr>
              <w:autoSpaceDE w:val="0"/>
              <w:autoSpaceDN w:val="0"/>
              <w:adjustRightInd w:val="0"/>
              <w:rPr>
                <w:rFonts w:ascii="Matter Light" w:eastAsia="Calibri" w:hAnsi="Matter Light" w:cs="Calibri"/>
                <w:bCs/>
                <w:color w:val="000000"/>
                <w:sz w:val="20"/>
                <w:szCs w:val="20"/>
              </w:rPr>
            </w:pPr>
            <w:r w:rsidRPr="004E65B4">
              <w:rPr>
                <w:rFonts w:ascii="Matter Light" w:eastAsia="Calibri" w:hAnsi="Matter Light" w:cs="Calibri"/>
                <w:bCs/>
                <w:color w:val="000000"/>
                <w:sz w:val="20"/>
                <w:szCs w:val="20"/>
              </w:rPr>
              <w:t xml:space="preserve">Responsable </w:t>
            </w:r>
            <w:r w:rsidR="00FC25A3" w:rsidRPr="004E65B4">
              <w:rPr>
                <w:rFonts w:ascii="Matter Light" w:eastAsia="Calibri" w:hAnsi="Matter Light" w:cs="Calibri"/>
                <w:bCs/>
                <w:color w:val="000000"/>
                <w:sz w:val="20"/>
                <w:szCs w:val="20"/>
              </w:rPr>
              <w:t>para contacto</w:t>
            </w:r>
          </w:p>
        </w:tc>
        <w:tc>
          <w:tcPr>
            <w:tcW w:w="6382" w:type="dxa"/>
            <w:gridSpan w:val="6"/>
          </w:tcPr>
          <w:p w:rsidR="005D4BC9" w:rsidRPr="004E65B4" w:rsidRDefault="005D4BC9" w:rsidP="005C563A">
            <w:pPr>
              <w:autoSpaceDE w:val="0"/>
              <w:autoSpaceDN w:val="0"/>
              <w:adjustRightInd w:val="0"/>
              <w:rPr>
                <w:rFonts w:ascii="Matter Light" w:eastAsia="Calibri" w:hAnsi="Matter Light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5D4BC9" w:rsidRPr="004E65B4" w:rsidTr="005C563A">
        <w:tc>
          <w:tcPr>
            <w:tcW w:w="1245" w:type="dxa"/>
          </w:tcPr>
          <w:p w:rsidR="005D4BC9" w:rsidRPr="004E65B4" w:rsidRDefault="005C563A" w:rsidP="005C563A">
            <w:pPr>
              <w:autoSpaceDE w:val="0"/>
              <w:autoSpaceDN w:val="0"/>
              <w:adjustRightInd w:val="0"/>
              <w:rPr>
                <w:rFonts w:ascii="Matter Light" w:eastAsia="Calibri" w:hAnsi="Matter Light" w:cs="Calibri"/>
                <w:bCs/>
                <w:color w:val="000000"/>
                <w:sz w:val="20"/>
                <w:szCs w:val="20"/>
              </w:rPr>
            </w:pPr>
            <w:r w:rsidRPr="004E65B4">
              <w:rPr>
                <w:rFonts w:ascii="Matter Light" w:eastAsia="Calibri" w:hAnsi="Matter Light" w:cs="Calibri"/>
                <w:bCs/>
                <w:color w:val="000000"/>
                <w:sz w:val="20"/>
                <w:szCs w:val="20"/>
              </w:rPr>
              <w:t>Cargo</w:t>
            </w:r>
          </w:p>
        </w:tc>
        <w:tc>
          <w:tcPr>
            <w:tcW w:w="7684" w:type="dxa"/>
            <w:gridSpan w:val="8"/>
          </w:tcPr>
          <w:p w:rsidR="005D4BC9" w:rsidRPr="004E65B4" w:rsidRDefault="005D4BC9" w:rsidP="005C563A">
            <w:pPr>
              <w:autoSpaceDE w:val="0"/>
              <w:autoSpaceDN w:val="0"/>
              <w:adjustRightInd w:val="0"/>
              <w:rPr>
                <w:rFonts w:ascii="Matter Light" w:eastAsia="Calibri" w:hAnsi="Matter Light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5D4BC9" w:rsidRPr="004E65B4" w:rsidTr="005C563A">
        <w:tc>
          <w:tcPr>
            <w:tcW w:w="1838" w:type="dxa"/>
            <w:gridSpan w:val="2"/>
          </w:tcPr>
          <w:p w:rsidR="005D4BC9" w:rsidRPr="004E65B4" w:rsidRDefault="005C563A" w:rsidP="005C563A">
            <w:pPr>
              <w:autoSpaceDE w:val="0"/>
              <w:autoSpaceDN w:val="0"/>
              <w:adjustRightInd w:val="0"/>
              <w:rPr>
                <w:rFonts w:ascii="Matter Light" w:eastAsia="Calibri" w:hAnsi="Matter Light" w:cs="Calibri"/>
                <w:bCs/>
                <w:color w:val="000000"/>
                <w:sz w:val="20"/>
                <w:szCs w:val="20"/>
              </w:rPr>
            </w:pPr>
            <w:r w:rsidRPr="004E65B4">
              <w:rPr>
                <w:rFonts w:ascii="Matter Light" w:eastAsia="Calibri" w:hAnsi="Matter Light" w:cs="Calibri"/>
                <w:bCs/>
                <w:color w:val="000000"/>
                <w:sz w:val="20"/>
                <w:szCs w:val="20"/>
              </w:rPr>
              <w:t xml:space="preserve">Email </w:t>
            </w:r>
            <w:r w:rsidR="00FC25A3" w:rsidRPr="004E65B4">
              <w:rPr>
                <w:rFonts w:ascii="Matter Light" w:eastAsia="Calibri" w:hAnsi="Matter Light" w:cs="Calibri"/>
                <w:bCs/>
                <w:color w:val="000000"/>
                <w:sz w:val="20"/>
                <w:szCs w:val="20"/>
              </w:rPr>
              <w:t>p</w:t>
            </w:r>
            <w:r w:rsidRPr="004E65B4">
              <w:rPr>
                <w:rFonts w:ascii="Matter Light" w:eastAsia="Calibri" w:hAnsi="Matter Light" w:cs="Calibri"/>
                <w:bCs/>
                <w:color w:val="000000"/>
                <w:sz w:val="20"/>
                <w:szCs w:val="20"/>
              </w:rPr>
              <w:t>ersonal</w:t>
            </w:r>
          </w:p>
        </w:tc>
        <w:tc>
          <w:tcPr>
            <w:tcW w:w="7091" w:type="dxa"/>
            <w:gridSpan w:val="7"/>
          </w:tcPr>
          <w:p w:rsidR="005D4BC9" w:rsidRPr="004E65B4" w:rsidRDefault="005D4BC9" w:rsidP="005C563A">
            <w:pPr>
              <w:autoSpaceDE w:val="0"/>
              <w:autoSpaceDN w:val="0"/>
              <w:adjustRightInd w:val="0"/>
              <w:rPr>
                <w:rFonts w:ascii="Matter Light" w:eastAsia="Calibri" w:hAnsi="Matter Light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5D4BC9" w:rsidRPr="004E65B4" w:rsidTr="005C563A">
        <w:tc>
          <w:tcPr>
            <w:tcW w:w="1838" w:type="dxa"/>
            <w:gridSpan w:val="2"/>
          </w:tcPr>
          <w:p w:rsidR="005D4BC9" w:rsidRPr="004E65B4" w:rsidRDefault="005C563A" w:rsidP="005C563A">
            <w:pPr>
              <w:autoSpaceDE w:val="0"/>
              <w:autoSpaceDN w:val="0"/>
              <w:adjustRightInd w:val="0"/>
              <w:rPr>
                <w:rFonts w:ascii="Matter Light" w:eastAsia="Calibri" w:hAnsi="Matter Light" w:cs="Calibri"/>
                <w:bCs/>
                <w:color w:val="000000"/>
                <w:sz w:val="20"/>
                <w:szCs w:val="20"/>
              </w:rPr>
            </w:pPr>
            <w:r w:rsidRPr="004E65B4">
              <w:rPr>
                <w:rFonts w:ascii="Matter Light" w:eastAsia="Calibri" w:hAnsi="Matter Light" w:cs="Calibri"/>
                <w:bCs/>
                <w:color w:val="000000"/>
                <w:sz w:val="20"/>
                <w:szCs w:val="20"/>
              </w:rPr>
              <w:t xml:space="preserve">Tel. </w:t>
            </w:r>
            <w:r w:rsidR="00FC25A3" w:rsidRPr="004E65B4">
              <w:rPr>
                <w:rFonts w:ascii="Matter Light" w:eastAsia="Calibri" w:hAnsi="Matter Light" w:cs="Calibri"/>
                <w:bCs/>
                <w:color w:val="000000"/>
                <w:sz w:val="20"/>
                <w:szCs w:val="20"/>
              </w:rPr>
              <w:t>p</w:t>
            </w:r>
            <w:r w:rsidRPr="004E65B4">
              <w:rPr>
                <w:rFonts w:ascii="Matter Light" w:eastAsia="Calibri" w:hAnsi="Matter Light" w:cs="Calibri"/>
                <w:bCs/>
                <w:color w:val="000000"/>
                <w:sz w:val="20"/>
                <w:szCs w:val="20"/>
              </w:rPr>
              <w:t>ersonal</w:t>
            </w:r>
          </w:p>
        </w:tc>
        <w:tc>
          <w:tcPr>
            <w:tcW w:w="7091" w:type="dxa"/>
            <w:gridSpan w:val="7"/>
          </w:tcPr>
          <w:p w:rsidR="005D4BC9" w:rsidRPr="004E65B4" w:rsidRDefault="005D4BC9" w:rsidP="005C563A">
            <w:pPr>
              <w:autoSpaceDE w:val="0"/>
              <w:autoSpaceDN w:val="0"/>
              <w:adjustRightInd w:val="0"/>
              <w:rPr>
                <w:rFonts w:ascii="Matter Light" w:eastAsia="Calibri" w:hAnsi="Matter Light" w:cs="Calibri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FA6617" w:rsidRPr="004E65B4" w:rsidRDefault="00FA6617" w:rsidP="00FA6617">
      <w:pPr>
        <w:autoSpaceDE w:val="0"/>
        <w:autoSpaceDN w:val="0"/>
        <w:adjustRightInd w:val="0"/>
        <w:spacing w:after="0" w:line="240" w:lineRule="auto"/>
        <w:ind w:right="849"/>
        <w:rPr>
          <w:rFonts w:ascii="Matter Light" w:eastAsia="Calibri" w:hAnsi="Matter Light" w:cs="Calibri"/>
          <w:bCs/>
          <w:color w:val="000000"/>
          <w:sz w:val="20"/>
          <w:szCs w:val="20"/>
        </w:rPr>
      </w:pPr>
    </w:p>
    <w:p w:rsidR="000429B1" w:rsidRPr="004E65B4" w:rsidRDefault="005D4BC9" w:rsidP="00FA6617">
      <w:pPr>
        <w:autoSpaceDE w:val="0"/>
        <w:autoSpaceDN w:val="0"/>
        <w:adjustRightInd w:val="0"/>
        <w:spacing w:after="0" w:line="240" w:lineRule="auto"/>
        <w:ind w:right="849"/>
        <w:rPr>
          <w:rFonts w:ascii="Matter Light" w:eastAsia="Calibri" w:hAnsi="Matter Light" w:cs="Calibri"/>
          <w:sz w:val="20"/>
          <w:szCs w:val="20"/>
          <w:shd w:val="clear" w:color="auto" w:fill="FFFFFF"/>
        </w:rPr>
      </w:pPr>
      <w:r w:rsidRPr="004E65B4">
        <w:rPr>
          <w:rFonts w:ascii="Matter Light" w:eastAsia="Calibri" w:hAnsi="Matter Light" w:cs="Calibri"/>
          <w:bCs/>
          <w:color w:val="000000"/>
          <w:sz w:val="20"/>
          <w:szCs w:val="20"/>
        </w:rPr>
        <w:t xml:space="preserve">Para ser seleccionado y tener la opción de participar en el programa de Pequesendas es indispensable el envío de </w:t>
      </w:r>
      <w:r w:rsidR="006D4118" w:rsidRPr="004E65B4">
        <w:rPr>
          <w:rFonts w:ascii="Matter Light" w:eastAsia="Calibri" w:hAnsi="Matter Light" w:cs="Calibri"/>
          <w:bCs/>
          <w:color w:val="000000"/>
          <w:sz w:val="20"/>
          <w:szCs w:val="20"/>
        </w:rPr>
        <w:t>los Anexo</w:t>
      </w:r>
      <w:r w:rsidRPr="004E65B4">
        <w:rPr>
          <w:rFonts w:ascii="Matter Light" w:eastAsia="Calibri" w:hAnsi="Matter Light" w:cs="Calibri"/>
          <w:bCs/>
          <w:color w:val="000000"/>
          <w:sz w:val="20"/>
          <w:szCs w:val="20"/>
        </w:rPr>
        <w:t xml:space="preserve"> I y </w:t>
      </w:r>
      <w:r w:rsidR="006D4118" w:rsidRPr="004E65B4">
        <w:rPr>
          <w:rFonts w:ascii="Matter Light" w:eastAsia="Calibri" w:hAnsi="Matter Light" w:cs="Calibri"/>
          <w:bCs/>
          <w:color w:val="000000"/>
          <w:sz w:val="20"/>
          <w:szCs w:val="20"/>
        </w:rPr>
        <w:t>II debidamente</w:t>
      </w:r>
      <w:r w:rsidRPr="004E65B4">
        <w:rPr>
          <w:rFonts w:ascii="Matter Light" w:eastAsia="Calibri" w:hAnsi="Matter Light" w:cs="Calibri"/>
          <w:bCs/>
          <w:color w:val="000000"/>
          <w:sz w:val="20"/>
          <w:szCs w:val="20"/>
        </w:rPr>
        <w:t xml:space="preserve"> cumplimentados </w:t>
      </w:r>
      <w:r w:rsidRPr="004E65B4">
        <w:rPr>
          <w:rFonts w:ascii="Matter Light" w:eastAsia="Calibri" w:hAnsi="Matter Light" w:cs="Calibri"/>
          <w:sz w:val="20"/>
          <w:szCs w:val="20"/>
          <w:shd w:val="clear" w:color="auto" w:fill="FFFFFF"/>
        </w:rPr>
        <w:t xml:space="preserve">por e-mail a </w:t>
      </w:r>
      <w:hyperlink r:id="rId8" w:history="1">
        <w:r w:rsidRPr="004E65B4">
          <w:rPr>
            <w:rFonts w:ascii="Matter Light" w:eastAsia="Calibri" w:hAnsi="Matter Light" w:cs="Calibri"/>
            <w:color w:val="0000FF"/>
            <w:sz w:val="20"/>
            <w:szCs w:val="20"/>
            <w:u w:val="single"/>
            <w:shd w:val="clear" w:color="auto" w:fill="FFFFFF"/>
          </w:rPr>
          <w:t>eventosdeporte@malaga.eu</w:t>
        </w:r>
      </w:hyperlink>
      <w:r w:rsidR="000429B1" w:rsidRPr="004E65B4">
        <w:rPr>
          <w:rFonts w:ascii="Matter Light" w:eastAsia="Calibri" w:hAnsi="Matter Light" w:cs="Calibri"/>
          <w:sz w:val="20"/>
          <w:szCs w:val="20"/>
          <w:shd w:val="clear" w:color="auto" w:fill="FFFFFF"/>
        </w:rPr>
        <w:t>.</w:t>
      </w:r>
    </w:p>
    <w:p w:rsidR="000429B1" w:rsidRPr="004E65B4" w:rsidRDefault="005D4BC9" w:rsidP="00FA6617">
      <w:pPr>
        <w:autoSpaceDE w:val="0"/>
        <w:autoSpaceDN w:val="0"/>
        <w:adjustRightInd w:val="0"/>
        <w:spacing w:after="0" w:line="240" w:lineRule="auto"/>
        <w:ind w:right="849"/>
        <w:rPr>
          <w:rFonts w:ascii="Matter Light" w:eastAsia="Calibri" w:hAnsi="Matter Light" w:cs="Calibri"/>
          <w:sz w:val="20"/>
          <w:szCs w:val="20"/>
          <w:shd w:val="clear" w:color="auto" w:fill="FFFFFF"/>
        </w:rPr>
      </w:pPr>
      <w:r w:rsidRPr="004E65B4">
        <w:rPr>
          <w:rFonts w:ascii="Matter Light" w:eastAsia="Calibri" w:hAnsi="Matter Light" w:cs="Calibri"/>
          <w:sz w:val="20"/>
          <w:szCs w:val="20"/>
          <w:shd w:val="clear" w:color="auto" w:fill="FFFFFF"/>
        </w:rPr>
        <w:t xml:space="preserve"> La </w:t>
      </w:r>
      <w:r w:rsidR="000429B1" w:rsidRPr="004E65B4">
        <w:rPr>
          <w:rFonts w:ascii="Matter Light" w:eastAsia="Calibri" w:hAnsi="Matter Light" w:cs="Calibri"/>
          <w:sz w:val="20"/>
          <w:szCs w:val="20"/>
          <w:shd w:val="clear" w:color="auto" w:fill="FFFFFF"/>
        </w:rPr>
        <w:t>f</w:t>
      </w:r>
      <w:r w:rsidRPr="004E65B4">
        <w:rPr>
          <w:rFonts w:ascii="Matter Light" w:eastAsia="Calibri" w:hAnsi="Matter Light" w:cs="Calibri"/>
          <w:sz w:val="20"/>
          <w:szCs w:val="20"/>
          <w:shd w:val="clear" w:color="auto" w:fill="FFFFFF"/>
        </w:rPr>
        <w:t xml:space="preserve">echa de comienzo de recepción de solicitudes será </w:t>
      </w:r>
      <w:r w:rsidR="006D4118" w:rsidRPr="004E65B4">
        <w:rPr>
          <w:rFonts w:ascii="Matter Light" w:eastAsia="Calibri" w:hAnsi="Matter Light" w:cs="Calibri"/>
          <w:sz w:val="20"/>
          <w:szCs w:val="20"/>
          <w:shd w:val="clear" w:color="auto" w:fill="FFFFFF"/>
        </w:rPr>
        <w:t xml:space="preserve">el </w:t>
      </w:r>
      <w:r w:rsidR="00FC32E8">
        <w:rPr>
          <w:rFonts w:ascii="Matter Light" w:eastAsia="Calibri" w:hAnsi="Matter Light" w:cs="Calibri"/>
          <w:sz w:val="20"/>
          <w:szCs w:val="20"/>
          <w:shd w:val="clear" w:color="auto" w:fill="FFFFFF"/>
        </w:rPr>
        <w:t xml:space="preserve">1 </w:t>
      </w:r>
      <w:r w:rsidRPr="004E65B4">
        <w:rPr>
          <w:rFonts w:ascii="Matter Light" w:eastAsia="Calibri" w:hAnsi="Matter Light" w:cs="Calibri"/>
          <w:sz w:val="20"/>
          <w:szCs w:val="20"/>
          <w:shd w:val="clear" w:color="auto" w:fill="FFFFFF"/>
        </w:rPr>
        <w:t xml:space="preserve">de </w:t>
      </w:r>
      <w:r w:rsidR="008215E3" w:rsidRPr="004E65B4">
        <w:rPr>
          <w:rFonts w:ascii="Matter Light" w:eastAsia="Calibri" w:hAnsi="Matter Light" w:cs="Calibri"/>
          <w:sz w:val="20"/>
          <w:szCs w:val="20"/>
          <w:shd w:val="clear" w:color="auto" w:fill="FFFFFF"/>
        </w:rPr>
        <w:t xml:space="preserve">septiembre </w:t>
      </w:r>
      <w:r w:rsidR="000429B1" w:rsidRPr="004E65B4">
        <w:rPr>
          <w:rFonts w:ascii="Matter Light" w:eastAsia="Calibri" w:hAnsi="Matter Light" w:cs="Calibri"/>
          <w:sz w:val="20"/>
          <w:szCs w:val="20"/>
          <w:shd w:val="clear" w:color="auto" w:fill="FFFFFF"/>
        </w:rPr>
        <w:t>y finalizará el 15 de octubre de 202</w:t>
      </w:r>
      <w:r w:rsidR="00FC32E8">
        <w:rPr>
          <w:rFonts w:ascii="Matter Light" w:eastAsia="Calibri" w:hAnsi="Matter Light" w:cs="Calibri"/>
          <w:sz w:val="20"/>
          <w:szCs w:val="20"/>
          <w:shd w:val="clear" w:color="auto" w:fill="FFFFFF"/>
        </w:rPr>
        <w:t>6</w:t>
      </w:r>
      <w:r w:rsidR="000429B1" w:rsidRPr="004E65B4">
        <w:rPr>
          <w:rFonts w:ascii="Matter Light" w:eastAsia="Calibri" w:hAnsi="Matter Light" w:cs="Calibri"/>
          <w:sz w:val="20"/>
          <w:szCs w:val="20"/>
          <w:shd w:val="clear" w:color="auto" w:fill="FFFFFF"/>
        </w:rPr>
        <w:t>.</w:t>
      </w:r>
      <w:r w:rsidRPr="004E65B4">
        <w:rPr>
          <w:rFonts w:ascii="Matter Light" w:eastAsia="Calibri" w:hAnsi="Matter Light" w:cs="Calibri"/>
          <w:sz w:val="20"/>
          <w:szCs w:val="20"/>
          <w:shd w:val="clear" w:color="auto" w:fill="FFFFFF"/>
        </w:rPr>
        <w:t xml:space="preserve"> Tras la recepción de todas las solicitudes</w:t>
      </w:r>
      <w:r w:rsidR="000429B1" w:rsidRPr="004E65B4">
        <w:rPr>
          <w:rFonts w:ascii="Matter Light" w:eastAsia="Calibri" w:hAnsi="Matter Light" w:cs="Calibri"/>
          <w:sz w:val="20"/>
          <w:szCs w:val="20"/>
          <w:shd w:val="clear" w:color="auto" w:fill="FFFFFF"/>
        </w:rPr>
        <w:t>,</w:t>
      </w:r>
      <w:r w:rsidRPr="004E65B4">
        <w:rPr>
          <w:rFonts w:ascii="Matter Light" w:eastAsia="Calibri" w:hAnsi="Matter Light" w:cs="Calibri"/>
          <w:sz w:val="20"/>
          <w:szCs w:val="20"/>
          <w:shd w:val="clear" w:color="auto" w:fill="FFFFFF"/>
        </w:rPr>
        <w:t xml:space="preserve"> </w:t>
      </w:r>
      <w:r w:rsidR="000429B1" w:rsidRPr="004E65B4">
        <w:rPr>
          <w:rFonts w:ascii="Matter Light" w:eastAsia="Calibri" w:hAnsi="Matter Light" w:cs="Calibri"/>
          <w:sz w:val="20"/>
          <w:szCs w:val="20"/>
          <w:shd w:val="clear" w:color="auto" w:fill="FFFFFF"/>
        </w:rPr>
        <w:t>el Área de Deporte establecerá</w:t>
      </w:r>
      <w:r w:rsidRPr="004E65B4">
        <w:rPr>
          <w:rFonts w:ascii="Matter Light" w:eastAsia="Calibri" w:hAnsi="Matter Light" w:cs="Calibri"/>
          <w:sz w:val="20"/>
          <w:szCs w:val="20"/>
          <w:shd w:val="clear" w:color="auto" w:fill="FFFFFF"/>
        </w:rPr>
        <w:t xml:space="preserve"> por estricto orden de </w:t>
      </w:r>
      <w:r w:rsidR="000429B1" w:rsidRPr="004E65B4">
        <w:rPr>
          <w:rFonts w:ascii="Matter Light" w:eastAsia="Calibri" w:hAnsi="Matter Light" w:cs="Calibri"/>
          <w:sz w:val="20"/>
          <w:szCs w:val="20"/>
          <w:shd w:val="clear" w:color="auto" w:fill="FFFFFF"/>
        </w:rPr>
        <w:t>llegada una</w:t>
      </w:r>
      <w:r w:rsidRPr="004E65B4">
        <w:rPr>
          <w:rFonts w:ascii="Matter Light" w:eastAsia="Calibri" w:hAnsi="Matter Light" w:cs="Calibri"/>
          <w:sz w:val="20"/>
          <w:szCs w:val="20"/>
          <w:shd w:val="clear" w:color="auto" w:fill="FFFFFF"/>
        </w:rPr>
        <w:t xml:space="preserve"> base datos por fecha y hora de entrada</w:t>
      </w:r>
      <w:r w:rsidR="004E65B4" w:rsidRPr="004E65B4">
        <w:rPr>
          <w:rFonts w:ascii="Matter Light" w:eastAsia="Calibri" w:hAnsi="Matter Light" w:cs="Calibri"/>
          <w:sz w:val="20"/>
          <w:szCs w:val="20"/>
          <w:shd w:val="clear" w:color="auto" w:fill="FFFFFF"/>
        </w:rPr>
        <w:t xml:space="preserve"> de las solicitudes.</w:t>
      </w:r>
    </w:p>
    <w:p w:rsidR="005D4BC9" w:rsidRPr="004E65B4" w:rsidRDefault="005D4BC9" w:rsidP="00FA6617">
      <w:pPr>
        <w:autoSpaceDE w:val="0"/>
        <w:autoSpaceDN w:val="0"/>
        <w:adjustRightInd w:val="0"/>
        <w:spacing w:after="0" w:line="240" w:lineRule="auto"/>
        <w:ind w:right="849"/>
        <w:rPr>
          <w:rFonts w:ascii="Matter Light" w:eastAsia="Calibri" w:hAnsi="Matter Light" w:cs="Calibri"/>
          <w:color w:val="FF0000"/>
          <w:sz w:val="20"/>
          <w:szCs w:val="20"/>
        </w:rPr>
      </w:pPr>
      <w:r w:rsidRPr="004E65B4">
        <w:rPr>
          <w:rFonts w:ascii="Matter Light" w:eastAsia="Calibri" w:hAnsi="Matter Light" w:cs="Calibri"/>
          <w:sz w:val="20"/>
          <w:szCs w:val="20"/>
          <w:shd w:val="clear" w:color="auto" w:fill="FFFFFF"/>
        </w:rPr>
        <w:t xml:space="preserve"> Posteriormente se podrá elegir</w:t>
      </w:r>
      <w:r w:rsidR="000429B1" w:rsidRPr="004E65B4">
        <w:rPr>
          <w:rFonts w:ascii="Matter Light" w:eastAsia="Calibri" w:hAnsi="Matter Light" w:cs="Calibri"/>
          <w:sz w:val="20"/>
          <w:szCs w:val="20"/>
          <w:shd w:val="clear" w:color="auto" w:fill="FFFFFF"/>
        </w:rPr>
        <w:t>,</w:t>
      </w:r>
      <w:r w:rsidRPr="004E65B4">
        <w:rPr>
          <w:rFonts w:ascii="Matter Light" w:eastAsia="Calibri" w:hAnsi="Matter Light" w:cs="Calibri"/>
          <w:sz w:val="20"/>
          <w:szCs w:val="20"/>
          <w:shd w:val="clear" w:color="auto" w:fill="FFFFFF"/>
        </w:rPr>
        <w:t xml:space="preserve"> siguiendo este </w:t>
      </w:r>
      <w:r w:rsidR="004E65B4" w:rsidRPr="004E65B4">
        <w:rPr>
          <w:rFonts w:ascii="Matter Light" w:eastAsia="Calibri" w:hAnsi="Matter Light" w:cs="Calibri"/>
          <w:sz w:val="20"/>
          <w:szCs w:val="20"/>
          <w:shd w:val="clear" w:color="auto" w:fill="FFFFFF"/>
        </w:rPr>
        <w:t>orden, entre</w:t>
      </w:r>
      <w:r w:rsidRPr="004E65B4">
        <w:rPr>
          <w:rFonts w:ascii="Matter Light" w:eastAsia="Calibri" w:hAnsi="Matter Light" w:cs="Calibri"/>
          <w:sz w:val="20"/>
          <w:szCs w:val="20"/>
          <w:shd w:val="clear" w:color="auto" w:fill="FFFFFF"/>
        </w:rPr>
        <w:t xml:space="preserve"> las posibles fechas</w:t>
      </w:r>
      <w:r w:rsidR="000429B1" w:rsidRPr="004E65B4">
        <w:rPr>
          <w:rFonts w:ascii="Matter Light" w:eastAsia="Calibri" w:hAnsi="Matter Light" w:cs="Calibri"/>
          <w:sz w:val="20"/>
          <w:szCs w:val="20"/>
          <w:shd w:val="clear" w:color="auto" w:fill="FFFFFF"/>
        </w:rPr>
        <w:t xml:space="preserve"> propuestas por el Área de Deporte para </w:t>
      </w:r>
      <w:r w:rsidR="004E65B4" w:rsidRPr="004E65B4">
        <w:rPr>
          <w:rFonts w:ascii="Matter Light" w:eastAsia="Calibri" w:hAnsi="Matter Light" w:cs="Calibri"/>
          <w:sz w:val="20"/>
          <w:szCs w:val="20"/>
          <w:shd w:val="clear" w:color="auto" w:fill="FFFFFF"/>
        </w:rPr>
        <w:t>la realización</w:t>
      </w:r>
      <w:r w:rsidRPr="004E65B4">
        <w:rPr>
          <w:rFonts w:ascii="Matter Light" w:eastAsia="Calibri" w:hAnsi="Matter Light" w:cs="Calibri"/>
          <w:sz w:val="20"/>
          <w:szCs w:val="20"/>
          <w:shd w:val="clear" w:color="auto" w:fill="FFFFFF"/>
        </w:rPr>
        <w:t xml:space="preserve"> de la </w:t>
      </w:r>
      <w:r w:rsidR="004E65B4" w:rsidRPr="004E65B4">
        <w:rPr>
          <w:rFonts w:ascii="Matter Light" w:eastAsia="Calibri" w:hAnsi="Matter Light" w:cs="Calibri"/>
          <w:sz w:val="20"/>
          <w:szCs w:val="20"/>
          <w:shd w:val="clear" w:color="auto" w:fill="FFFFFF"/>
        </w:rPr>
        <w:t>actividad. Consensuada</w:t>
      </w:r>
      <w:r w:rsidRPr="004E65B4">
        <w:rPr>
          <w:rFonts w:ascii="Matter Light" w:eastAsia="Calibri" w:hAnsi="Matter Light" w:cs="Calibri"/>
          <w:sz w:val="20"/>
          <w:szCs w:val="20"/>
          <w:shd w:val="clear" w:color="auto" w:fill="FFFFFF"/>
        </w:rPr>
        <w:t xml:space="preserve"> </w:t>
      </w:r>
      <w:r w:rsidR="00EB7E93" w:rsidRPr="004E65B4">
        <w:rPr>
          <w:rFonts w:ascii="Matter Light" w:eastAsia="Calibri" w:hAnsi="Matter Light" w:cs="Calibri"/>
          <w:sz w:val="20"/>
          <w:szCs w:val="20"/>
          <w:shd w:val="clear" w:color="auto" w:fill="FFFFFF"/>
        </w:rPr>
        <w:t>la fecha</w:t>
      </w:r>
      <w:r w:rsidRPr="004E65B4">
        <w:rPr>
          <w:rFonts w:ascii="Matter Light" w:eastAsia="Calibri" w:hAnsi="Matter Light" w:cs="Calibri"/>
          <w:sz w:val="20"/>
          <w:szCs w:val="20"/>
          <w:shd w:val="clear" w:color="auto" w:fill="FFFFFF"/>
        </w:rPr>
        <w:t xml:space="preserve"> por parte del Centro</w:t>
      </w:r>
      <w:r w:rsidR="004E65B4" w:rsidRPr="004E65B4">
        <w:rPr>
          <w:rFonts w:ascii="Matter Light" w:eastAsia="Calibri" w:hAnsi="Matter Light" w:cs="Calibri"/>
          <w:sz w:val="20"/>
          <w:szCs w:val="20"/>
          <w:shd w:val="clear" w:color="auto" w:fill="FFFFFF"/>
        </w:rPr>
        <w:t xml:space="preserve"> Escolar y</w:t>
      </w:r>
      <w:r w:rsidRPr="004E65B4">
        <w:rPr>
          <w:rFonts w:ascii="Matter Light" w:eastAsia="Calibri" w:hAnsi="Matter Light" w:cs="Calibri"/>
          <w:sz w:val="20"/>
          <w:szCs w:val="20"/>
          <w:shd w:val="clear" w:color="auto" w:fill="FFFFFF"/>
        </w:rPr>
        <w:t xml:space="preserve"> </w:t>
      </w:r>
      <w:r w:rsidR="00EB7E93" w:rsidRPr="004E65B4">
        <w:rPr>
          <w:rFonts w:ascii="Matter Light" w:eastAsia="Calibri" w:hAnsi="Matter Light" w:cs="Calibri"/>
          <w:sz w:val="20"/>
          <w:szCs w:val="20"/>
          <w:shd w:val="clear" w:color="auto" w:fill="FFFFFF"/>
        </w:rPr>
        <w:t>el Área</w:t>
      </w:r>
      <w:r w:rsidRPr="004E65B4">
        <w:rPr>
          <w:rFonts w:ascii="Matter Light" w:eastAsia="Calibri" w:hAnsi="Matter Light" w:cs="Calibri"/>
          <w:sz w:val="20"/>
          <w:szCs w:val="20"/>
          <w:shd w:val="clear" w:color="auto" w:fill="FFFFFF"/>
        </w:rPr>
        <w:t xml:space="preserve"> de Deporte, </w:t>
      </w:r>
      <w:r w:rsidR="004E65B4" w:rsidRPr="004E65B4">
        <w:rPr>
          <w:rFonts w:ascii="Matter Light" w:eastAsia="Calibri" w:hAnsi="Matter Light" w:cs="Calibri"/>
          <w:sz w:val="20"/>
          <w:szCs w:val="20"/>
          <w:shd w:val="clear" w:color="auto" w:fill="FFFFFF"/>
        </w:rPr>
        <w:t xml:space="preserve">el Centro </w:t>
      </w:r>
      <w:r w:rsidR="00EB7E93" w:rsidRPr="004E65B4">
        <w:rPr>
          <w:rFonts w:ascii="Matter Light" w:eastAsia="Calibri" w:hAnsi="Matter Light" w:cs="Calibri"/>
          <w:sz w:val="20"/>
          <w:szCs w:val="20"/>
          <w:shd w:val="clear" w:color="auto" w:fill="FFFFFF"/>
        </w:rPr>
        <w:t>Escolar adjuntará</w:t>
      </w:r>
      <w:r w:rsidRPr="004E65B4">
        <w:rPr>
          <w:rFonts w:ascii="Matter Light" w:eastAsia="Calibri" w:hAnsi="Matter Light" w:cs="Calibri"/>
          <w:sz w:val="20"/>
          <w:szCs w:val="20"/>
          <w:shd w:val="clear" w:color="auto" w:fill="FFFFFF"/>
        </w:rPr>
        <w:t xml:space="preserve"> </w:t>
      </w:r>
      <w:r w:rsidRPr="004E65B4">
        <w:rPr>
          <w:rFonts w:ascii="Matter Light" w:eastAsia="Calibri" w:hAnsi="Matter Light" w:cs="Calibri"/>
          <w:color w:val="000000"/>
          <w:sz w:val="20"/>
          <w:szCs w:val="20"/>
        </w:rPr>
        <w:t xml:space="preserve">fotocopia del Acta del Consejo Escolar en la que se acepta la participación en el Programa Municipal de Deporte Escolar y su normativa, así como su inclusión en el Plan de Centro. </w:t>
      </w:r>
    </w:p>
    <w:p w:rsidR="005D4BC9" w:rsidRPr="004E65B4" w:rsidRDefault="005D4BC9" w:rsidP="005C563A">
      <w:pPr>
        <w:autoSpaceDE w:val="0"/>
        <w:autoSpaceDN w:val="0"/>
        <w:adjustRightInd w:val="0"/>
        <w:spacing w:after="0" w:line="240" w:lineRule="auto"/>
        <w:rPr>
          <w:rFonts w:ascii="Matter Light" w:eastAsia="Calibri" w:hAnsi="Matter Light" w:cs="Calibri"/>
          <w:b/>
          <w:bCs/>
          <w:color w:val="000000"/>
          <w:sz w:val="20"/>
          <w:szCs w:val="20"/>
        </w:rPr>
      </w:pPr>
    </w:p>
    <w:tbl>
      <w:tblPr>
        <w:tblStyle w:val="Tablaconcuadrcula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4322"/>
        <w:gridCol w:w="4609"/>
      </w:tblGrid>
      <w:tr w:rsidR="005D4BC9" w:rsidRPr="004E65B4" w:rsidTr="00AC1B0D">
        <w:tc>
          <w:tcPr>
            <w:tcW w:w="8931" w:type="dxa"/>
            <w:gridSpan w:val="2"/>
            <w:tcBorders>
              <w:bottom w:val="nil"/>
            </w:tcBorders>
          </w:tcPr>
          <w:p w:rsidR="005D4BC9" w:rsidRPr="004E65B4" w:rsidRDefault="005D4BC9" w:rsidP="005C563A">
            <w:pPr>
              <w:autoSpaceDE w:val="0"/>
              <w:autoSpaceDN w:val="0"/>
              <w:adjustRightInd w:val="0"/>
              <w:rPr>
                <w:rFonts w:ascii="Matter Light" w:eastAsia="Calibri" w:hAnsi="Matter Light" w:cs="Calibri"/>
                <w:bCs/>
                <w:color w:val="000000"/>
                <w:sz w:val="20"/>
                <w:szCs w:val="20"/>
              </w:rPr>
            </w:pPr>
            <w:r w:rsidRPr="004E65B4">
              <w:rPr>
                <w:rFonts w:ascii="Matter Light" w:eastAsia="Calibri" w:hAnsi="Matter Light" w:cs="Calibri"/>
                <w:bCs/>
                <w:color w:val="000000"/>
                <w:sz w:val="20"/>
                <w:szCs w:val="20"/>
              </w:rPr>
              <w:t xml:space="preserve">El </w:t>
            </w:r>
            <w:r w:rsidR="006D4118" w:rsidRPr="004E65B4">
              <w:rPr>
                <w:rFonts w:ascii="Matter Light" w:eastAsia="Calibri" w:hAnsi="Matter Light" w:cs="Calibri"/>
                <w:bCs/>
                <w:color w:val="000000"/>
                <w:sz w:val="20"/>
                <w:szCs w:val="20"/>
              </w:rPr>
              <w:t>presidente</w:t>
            </w:r>
            <w:r w:rsidRPr="004E65B4">
              <w:rPr>
                <w:rFonts w:ascii="Matter Light" w:eastAsia="Calibri" w:hAnsi="Matter Light" w:cs="Calibri"/>
                <w:bCs/>
                <w:color w:val="000000"/>
                <w:sz w:val="20"/>
                <w:szCs w:val="20"/>
              </w:rPr>
              <w:t xml:space="preserve"> del Consejo Escolar</w:t>
            </w:r>
          </w:p>
        </w:tc>
      </w:tr>
      <w:tr w:rsidR="005D4BC9" w:rsidRPr="004E65B4" w:rsidTr="00AC1B0D">
        <w:trPr>
          <w:trHeight w:val="1574"/>
        </w:trPr>
        <w:tc>
          <w:tcPr>
            <w:tcW w:w="4322" w:type="dxa"/>
            <w:tcBorders>
              <w:right w:val="nil"/>
            </w:tcBorders>
          </w:tcPr>
          <w:p w:rsidR="005D4BC9" w:rsidRPr="004E65B4" w:rsidRDefault="005D4BC9" w:rsidP="005C563A">
            <w:pPr>
              <w:rPr>
                <w:rFonts w:ascii="Matter Light" w:eastAsia="Calibri" w:hAnsi="Matter Light" w:cs="Calibri"/>
                <w:sz w:val="20"/>
                <w:szCs w:val="20"/>
              </w:rPr>
            </w:pPr>
          </w:p>
        </w:tc>
        <w:tc>
          <w:tcPr>
            <w:tcW w:w="4609" w:type="dxa"/>
            <w:tcBorders>
              <w:left w:val="nil"/>
            </w:tcBorders>
          </w:tcPr>
          <w:p w:rsidR="005D4BC9" w:rsidRPr="004E65B4" w:rsidRDefault="005D4BC9" w:rsidP="005C563A">
            <w:pPr>
              <w:autoSpaceDE w:val="0"/>
              <w:autoSpaceDN w:val="0"/>
              <w:adjustRightInd w:val="0"/>
              <w:rPr>
                <w:rFonts w:ascii="Matter Light" w:eastAsia="Calibri" w:hAnsi="Matter Light" w:cs="Calibri"/>
                <w:bCs/>
                <w:color w:val="000000"/>
                <w:sz w:val="20"/>
                <w:szCs w:val="20"/>
              </w:rPr>
            </w:pPr>
          </w:p>
          <w:p w:rsidR="005D4BC9" w:rsidRPr="004E65B4" w:rsidRDefault="00BF10B5" w:rsidP="00BF10B5">
            <w:pPr>
              <w:autoSpaceDE w:val="0"/>
              <w:autoSpaceDN w:val="0"/>
              <w:adjustRightInd w:val="0"/>
              <w:rPr>
                <w:rFonts w:ascii="Matter Light" w:eastAsia="Calibri" w:hAnsi="Matter Light" w:cs="Calibri"/>
                <w:bCs/>
                <w:color w:val="000000"/>
                <w:sz w:val="20"/>
                <w:szCs w:val="20"/>
              </w:rPr>
            </w:pPr>
            <w:r w:rsidRPr="004E65B4">
              <w:rPr>
                <w:rFonts w:ascii="Matter Light" w:eastAsia="Calibri" w:hAnsi="Matter Light" w:cs="Calibri"/>
                <w:bCs/>
                <w:color w:val="000000"/>
                <w:sz w:val="20"/>
                <w:szCs w:val="20"/>
              </w:rPr>
              <w:t xml:space="preserve">                          </w:t>
            </w:r>
            <w:r w:rsidR="005D4BC9" w:rsidRPr="004E65B4">
              <w:rPr>
                <w:rFonts w:ascii="Matter Light" w:eastAsia="Calibri" w:hAnsi="Matter Light" w:cs="Calibri"/>
                <w:bCs/>
                <w:color w:val="000000"/>
                <w:sz w:val="20"/>
                <w:szCs w:val="20"/>
              </w:rPr>
              <w:t>Sello del Centro</w:t>
            </w:r>
          </w:p>
        </w:tc>
      </w:tr>
      <w:tr w:rsidR="005D4BC9" w:rsidRPr="004E65B4" w:rsidTr="00AC1B0D">
        <w:trPr>
          <w:trHeight w:val="420"/>
        </w:trPr>
        <w:tc>
          <w:tcPr>
            <w:tcW w:w="8931" w:type="dxa"/>
            <w:gridSpan w:val="2"/>
          </w:tcPr>
          <w:p w:rsidR="005D4BC9" w:rsidRPr="004E65B4" w:rsidRDefault="005D4BC9" w:rsidP="005C563A">
            <w:pPr>
              <w:autoSpaceDE w:val="0"/>
              <w:autoSpaceDN w:val="0"/>
              <w:adjustRightInd w:val="0"/>
              <w:rPr>
                <w:rFonts w:ascii="Matter Light" w:eastAsia="Calibri" w:hAnsi="Matter Light" w:cs="Calibri"/>
                <w:bCs/>
                <w:color w:val="000000"/>
                <w:sz w:val="20"/>
                <w:szCs w:val="20"/>
              </w:rPr>
            </w:pPr>
            <w:r w:rsidRPr="004E65B4">
              <w:rPr>
                <w:rFonts w:ascii="Matter Light" w:eastAsia="Calibri" w:hAnsi="Matter Light" w:cs="Calibri"/>
                <w:color w:val="000000"/>
                <w:sz w:val="20"/>
                <w:szCs w:val="20"/>
              </w:rPr>
              <w:t>Fdo.: ____________________</w:t>
            </w:r>
          </w:p>
        </w:tc>
      </w:tr>
      <w:tr w:rsidR="005D4BC9" w:rsidRPr="004E65B4" w:rsidTr="00AC1B0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8931" w:type="dxa"/>
            <w:gridSpan w:val="2"/>
          </w:tcPr>
          <w:p w:rsidR="005D4BC9" w:rsidRPr="004E65B4" w:rsidRDefault="005D4BC9" w:rsidP="005C563A">
            <w:pPr>
              <w:autoSpaceDE w:val="0"/>
              <w:autoSpaceDN w:val="0"/>
              <w:adjustRightInd w:val="0"/>
              <w:rPr>
                <w:rFonts w:ascii="Matter Light" w:eastAsia="Calibri" w:hAnsi="Matter Light" w:cs="Calibri"/>
                <w:color w:val="000000"/>
                <w:sz w:val="20"/>
                <w:szCs w:val="20"/>
              </w:rPr>
            </w:pPr>
            <w:r w:rsidRPr="004E65B4">
              <w:rPr>
                <w:rFonts w:ascii="Matter Light" w:eastAsia="Calibri" w:hAnsi="Matter Light" w:cs="Calibri"/>
                <w:color w:val="000000"/>
                <w:sz w:val="20"/>
                <w:szCs w:val="20"/>
              </w:rPr>
              <w:t xml:space="preserve">Autorizo al Área de Deporte para la toma de imágenes y su utilización y publicación con fines de promoción de la actividad en la que participa:     SI </w:t>
            </w:r>
            <w:r w:rsidRPr="004E65B4">
              <w:rPr>
                <w:rFonts w:ascii="Segoe UI Symbol" w:eastAsia="MS Gothic" w:hAnsi="Segoe UI Symbol" w:cs="Segoe UI Symbol"/>
                <w:color w:val="000000"/>
                <w:sz w:val="20"/>
                <w:szCs w:val="20"/>
              </w:rPr>
              <w:t>☐</w:t>
            </w:r>
            <w:r w:rsidRPr="004E65B4">
              <w:rPr>
                <w:rFonts w:ascii="Matter Light" w:eastAsia="Calibri" w:hAnsi="Matter Light" w:cs="Calibri"/>
                <w:color w:val="000000"/>
                <w:sz w:val="20"/>
                <w:szCs w:val="20"/>
              </w:rPr>
              <w:t xml:space="preserve">           NO </w:t>
            </w:r>
            <w:r w:rsidRPr="004E65B4">
              <w:rPr>
                <w:rFonts w:ascii="Segoe UI Symbol" w:eastAsia="MS Gothic" w:hAnsi="Segoe UI Symbol" w:cs="Segoe UI Symbol"/>
                <w:color w:val="000000"/>
                <w:sz w:val="20"/>
                <w:szCs w:val="20"/>
              </w:rPr>
              <w:t>☐</w:t>
            </w:r>
          </w:p>
        </w:tc>
      </w:tr>
    </w:tbl>
    <w:p w:rsidR="005D4BC9" w:rsidRPr="004E65B4" w:rsidRDefault="005D4BC9" w:rsidP="005C563A">
      <w:pPr>
        <w:autoSpaceDE w:val="0"/>
        <w:autoSpaceDN w:val="0"/>
        <w:adjustRightInd w:val="0"/>
        <w:spacing w:after="0" w:line="240" w:lineRule="auto"/>
        <w:rPr>
          <w:rFonts w:ascii="Matter Light" w:eastAsia="Calibri" w:hAnsi="Matter Light" w:cs="Calibri"/>
          <w:color w:val="000000"/>
          <w:sz w:val="20"/>
          <w:szCs w:val="20"/>
        </w:rPr>
      </w:pPr>
    </w:p>
    <w:tbl>
      <w:tblPr>
        <w:tblStyle w:val="Tablaconcuadrcula1"/>
        <w:tblW w:w="0" w:type="auto"/>
        <w:tblLook w:val="04A0" w:firstRow="1" w:lastRow="0" w:firstColumn="1" w:lastColumn="0" w:noHBand="0" w:noVBand="1"/>
      </w:tblPr>
      <w:tblGrid>
        <w:gridCol w:w="8926"/>
      </w:tblGrid>
      <w:tr w:rsidR="005D4BC9" w:rsidRPr="004E65B4" w:rsidTr="00AC1B0D">
        <w:tc>
          <w:tcPr>
            <w:tcW w:w="8926" w:type="dxa"/>
          </w:tcPr>
          <w:p w:rsidR="005D4BC9" w:rsidRPr="004E65B4" w:rsidRDefault="005D4BC9" w:rsidP="005C563A">
            <w:pPr>
              <w:autoSpaceDE w:val="0"/>
              <w:autoSpaceDN w:val="0"/>
              <w:adjustRightInd w:val="0"/>
              <w:rPr>
                <w:rFonts w:ascii="Matter Light" w:eastAsia="Calibri" w:hAnsi="Matter Light" w:cs="Calibri"/>
                <w:color w:val="000000"/>
                <w:sz w:val="20"/>
                <w:szCs w:val="20"/>
              </w:rPr>
            </w:pPr>
            <w:r w:rsidRPr="004E65B4">
              <w:rPr>
                <w:rFonts w:ascii="Matter Light" w:eastAsia="Calibri" w:hAnsi="Matter Light" w:cs="Calibri"/>
                <w:color w:val="000000"/>
                <w:sz w:val="20"/>
                <w:szCs w:val="20"/>
              </w:rPr>
              <w:t>En cumplimiento de la Ley Orgánica 3/</w:t>
            </w:r>
            <w:r w:rsidR="006D4118" w:rsidRPr="004E65B4">
              <w:rPr>
                <w:rFonts w:ascii="Matter Light" w:eastAsia="Calibri" w:hAnsi="Matter Light" w:cs="Calibri"/>
                <w:color w:val="000000"/>
                <w:sz w:val="20"/>
                <w:szCs w:val="20"/>
              </w:rPr>
              <w:t>2018, de</w:t>
            </w:r>
            <w:r w:rsidRPr="004E65B4">
              <w:rPr>
                <w:rFonts w:ascii="Matter Light" w:eastAsia="Calibri" w:hAnsi="Matter Light" w:cs="Calibri"/>
                <w:color w:val="000000"/>
                <w:sz w:val="20"/>
                <w:szCs w:val="20"/>
              </w:rPr>
              <w:t xml:space="preserve"> 5 de diciembre, de Protección de Datos Personales y garantía de los derechos digitales, le informamos que sus datos </w:t>
            </w:r>
            <w:r w:rsidR="006D4118" w:rsidRPr="004E65B4">
              <w:rPr>
                <w:rFonts w:ascii="Matter Light" w:eastAsia="Calibri" w:hAnsi="Matter Light" w:cs="Calibri"/>
                <w:color w:val="000000"/>
                <w:sz w:val="20"/>
                <w:szCs w:val="20"/>
              </w:rPr>
              <w:t>pasaran a</w:t>
            </w:r>
            <w:r w:rsidRPr="004E65B4">
              <w:rPr>
                <w:rFonts w:ascii="Matter Light" w:eastAsia="Calibri" w:hAnsi="Matter Light" w:cs="Calibri"/>
                <w:color w:val="000000"/>
                <w:sz w:val="20"/>
                <w:szCs w:val="20"/>
              </w:rPr>
              <w:t xml:space="preserve"> formar parte de la actividad de tratamiento Actividades, Eventos deportivos e Instalaciones responsabilidad del Área de </w:t>
            </w:r>
            <w:r w:rsidR="006D4118" w:rsidRPr="004E65B4">
              <w:rPr>
                <w:rFonts w:ascii="Matter Light" w:eastAsia="Calibri" w:hAnsi="Matter Light" w:cs="Calibri"/>
                <w:color w:val="000000"/>
                <w:sz w:val="20"/>
                <w:szCs w:val="20"/>
              </w:rPr>
              <w:t>Deporte, con</w:t>
            </w:r>
            <w:r w:rsidRPr="004E65B4">
              <w:rPr>
                <w:rFonts w:ascii="Matter Light" w:eastAsia="Calibri" w:hAnsi="Matter Light" w:cs="Calibri"/>
                <w:color w:val="000000"/>
                <w:sz w:val="20"/>
                <w:szCs w:val="20"/>
              </w:rPr>
              <w:t xml:space="preserve"> la finalidad de gestionar la prestación de servicios de actividades deportivas. Tendrá usted derecho a acceder, rectificar y suprimir los datos, y otros derechos como se explica en la información adicional disponible en www.malaga.eu/lopd/rat.pdf</w:t>
            </w:r>
          </w:p>
        </w:tc>
      </w:tr>
    </w:tbl>
    <w:p w:rsidR="005C563A" w:rsidRDefault="005C563A" w:rsidP="005C563A">
      <w:pPr>
        <w:autoSpaceDE w:val="0"/>
        <w:autoSpaceDN w:val="0"/>
        <w:adjustRightInd w:val="0"/>
        <w:spacing w:after="0" w:line="240" w:lineRule="auto"/>
        <w:rPr>
          <w:rFonts w:ascii="Matter Light" w:eastAsia="Calibri" w:hAnsi="Matter Light" w:cs="Calibri"/>
          <w:color w:val="000000"/>
          <w:sz w:val="20"/>
          <w:szCs w:val="20"/>
        </w:rPr>
      </w:pPr>
    </w:p>
    <w:p w:rsidR="004E65B4" w:rsidRDefault="004E65B4" w:rsidP="005C563A">
      <w:pPr>
        <w:autoSpaceDE w:val="0"/>
        <w:autoSpaceDN w:val="0"/>
        <w:adjustRightInd w:val="0"/>
        <w:spacing w:after="0" w:line="240" w:lineRule="auto"/>
        <w:rPr>
          <w:rFonts w:ascii="Matter Light" w:eastAsia="Calibri" w:hAnsi="Matter Light" w:cs="Calibri"/>
          <w:color w:val="000000"/>
          <w:sz w:val="20"/>
          <w:szCs w:val="20"/>
        </w:rPr>
      </w:pPr>
    </w:p>
    <w:p w:rsidR="004E65B4" w:rsidRDefault="004E65B4" w:rsidP="005C563A">
      <w:pPr>
        <w:autoSpaceDE w:val="0"/>
        <w:autoSpaceDN w:val="0"/>
        <w:adjustRightInd w:val="0"/>
        <w:spacing w:after="0" w:line="240" w:lineRule="auto"/>
        <w:rPr>
          <w:rFonts w:ascii="Matter Light" w:eastAsia="Calibri" w:hAnsi="Matter Light" w:cs="Calibri"/>
          <w:color w:val="000000"/>
          <w:sz w:val="20"/>
          <w:szCs w:val="20"/>
        </w:rPr>
      </w:pPr>
    </w:p>
    <w:p w:rsidR="004E65B4" w:rsidRDefault="004E65B4" w:rsidP="005C563A">
      <w:pPr>
        <w:autoSpaceDE w:val="0"/>
        <w:autoSpaceDN w:val="0"/>
        <w:adjustRightInd w:val="0"/>
        <w:spacing w:after="0" w:line="240" w:lineRule="auto"/>
        <w:rPr>
          <w:rFonts w:ascii="Matter Light" w:eastAsia="Calibri" w:hAnsi="Matter Light" w:cs="Calibri"/>
          <w:color w:val="000000"/>
          <w:sz w:val="20"/>
          <w:szCs w:val="20"/>
        </w:rPr>
      </w:pPr>
    </w:p>
    <w:p w:rsidR="004E65B4" w:rsidRPr="005D4BC9" w:rsidRDefault="004E65B4" w:rsidP="005C563A">
      <w:pPr>
        <w:autoSpaceDE w:val="0"/>
        <w:autoSpaceDN w:val="0"/>
        <w:adjustRightInd w:val="0"/>
        <w:spacing w:after="0" w:line="240" w:lineRule="auto"/>
        <w:rPr>
          <w:rFonts w:ascii="Matter Light" w:eastAsia="Calibri" w:hAnsi="Matter Light" w:cs="Calibri"/>
          <w:color w:val="000000"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346"/>
      </w:tblGrid>
      <w:tr w:rsidR="00EE5332" w:rsidTr="00117155">
        <w:tc>
          <w:tcPr>
            <w:tcW w:w="9628" w:type="dxa"/>
            <w:shd w:val="clear" w:color="auto" w:fill="00587C"/>
            <w:vAlign w:val="center"/>
          </w:tcPr>
          <w:p w:rsidR="004E65B4" w:rsidRPr="00117155" w:rsidRDefault="00EE5332" w:rsidP="00117155">
            <w:pPr>
              <w:jc w:val="center"/>
              <w:rPr>
                <w:rFonts w:ascii="Matter SemiBold" w:hAnsi="Matter SemiBold" w:cs="Arial"/>
                <w:color w:val="FFFFFF" w:themeColor="background1"/>
                <w:sz w:val="20"/>
                <w:szCs w:val="20"/>
                <w:lang w:eastAsia="es-ES"/>
              </w:rPr>
            </w:pPr>
            <w:r w:rsidRPr="00117155">
              <w:rPr>
                <w:rFonts w:ascii="Matter SemiBold" w:hAnsi="Matter SemiBold" w:cs="Arial"/>
                <w:color w:val="FFFFFF" w:themeColor="background1"/>
                <w:sz w:val="20"/>
                <w:szCs w:val="20"/>
                <w:lang w:eastAsia="es-ES"/>
              </w:rPr>
              <w:t>ANEXO II</w:t>
            </w:r>
          </w:p>
        </w:tc>
      </w:tr>
    </w:tbl>
    <w:p w:rsidR="005D4BC9" w:rsidRPr="005D4BC9" w:rsidRDefault="005D4BC9" w:rsidP="005C563A">
      <w:pPr>
        <w:spacing w:after="0" w:line="240" w:lineRule="auto"/>
        <w:rPr>
          <w:rFonts w:ascii="Matter Light" w:eastAsia="Times New Roman" w:hAnsi="Matter Light" w:cs="Arial"/>
          <w:b/>
          <w:sz w:val="20"/>
          <w:szCs w:val="20"/>
          <w:u w:val="single"/>
          <w:lang w:eastAsia="es-ES"/>
        </w:rPr>
      </w:pPr>
    </w:p>
    <w:p w:rsidR="005D4BC9" w:rsidRPr="00E82B0A" w:rsidRDefault="005D4BC9" w:rsidP="005C563A">
      <w:pPr>
        <w:spacing w:after="0" w:line="240" w:lineRule="auto"/>
        <w:rPr>
          <w:rFonts w:ascii="Matter Light" w:eastAsia="Times New Roman" w:hAnsi="Matter Light" w:cs="Arial"/>
          <w:sz w:val="20"/>
          <w:szCs w:val="20"/>
          <w:u w:val="single"/>
          <w:lang w:eastAsia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288"/>
        <w:gridCol w:w="2547"/>
        <w:gridCol w:w="283"/>
        <w:gridCol w:w="3119"/>
        <w:gridCol w:w="283"/>
      </w:tblGrid>
      <w:tr w:rsidR="00EE5332" w:rsidRPr="00E82B0A" w:rsidTr="00EB7E93">
        <w:tc>
          <w:tcPr>
            <w:tcW w:w="87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00587C"/>
          </w:tcPr>
          <w:p w:rsidR="00EE5332" w:rsidRPr="00E82B0A" w:rsidRDefault="00EE5332" w:rsidP="00EB7E93">
            <w:pPr>
              <w:jc w:val="center"/>
              <w:rPr>
                <w:rFonts w:eastAsia="Calibri" w:cs="Calibri"/>
                <w:color w:val="FFFFFF" w:themeColor="background1"/>
                <w:sz w:val="20"/>
                <w:szCs w:val="20"/>
              </w:rPr>
            </w:pPr>
            <w:r w:rsidRPr="00E82B0A">
              <w:rPr>
                <w:rFonts w:eastAsia="Calibri" w:cs="Calibri"/>
                <w:color w:val="FFFFFF" w:themeColor="background1"/>
                <w:sz w:val="20"/>
                <w:szCs w:val="20"/>
              </w:rPr>
              <w:t xml:space="preserve">Control de </w:t>
            </w:r>
            <w:r w:rsidRPr="00BF10B5">
              <w:rPr>
                <w:rFonts w:eastAsia="Calibri" w:cs="Calibri"/>
                <w:color w:val="FFFFFF" w:themeColor="background1"/>
                <w:bdr w:val="single" w:sz="4" w:space="0" w:color="auto"/>
              </w:rPr>
              <w:t>participación</w:t>
            </w:r>
            <w:r w:rsidRPr="00BF10B5">
              <w:rPr>
                <w:rFonts w:eastAsia="Calibri" w:cs="Calibri"/>
                <w:color w:val="FFFFFF" w:themeColor="background1"/>
                <w:sz w:val="20"/>
                <w:szCs w:val="20"/>
                <w:bdr w:val="single" w:sz="4" w:space="0" w:color="auto"/>
              </w:rPr>
              <w:t xml:space="preserve"> y </w:t>
            </w:r>
            <w:r w:rsidR="00EB7E93" w:rsidRPr="00BF10B5">
              <w:rPr>
                <w:rFonts w:eastAsia="Calibri" w:cs="Calibri"/>
                <w:color w:val="FFFFFF" w:themeColor="background1"/>
                <w:sz w:val="20"/>
                <w:szCs w:val="20"/>
                <w:bdr w:val="single" w:sz="4" w:space="0" w:color="auto"/>
              </w:rPr>
              <w:t xml:space="preserve">transporte </w:t>
            </w:r>
            <w:r w:rsidR="00EB7E93">
              <w:rPr>
                <w:rFonts w:eastAsia="Calibri" w:cs="Calibri"/>
                <w:color w:val="FFFFFF" w:themeColor="background1"/>
                <w:sz w:val="20"/>
                <w:szCs w:val="20"/>
                <w:bdr w:val="single" w:sz="4" w:space="0" w:color="auto"/>
              </w:rPr>
              <w:t>PEQUESENDAS</w:t>
            </w:r>
          </w:p>
        </w:tc>
        <w:tc>
          <w:tcPr>
            <w:tcW w:w="283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EE5332" w:rsidRPr="00E82B0A" w:rsidRDefault="00EE5332" w:rsidP="005C563A">
            <w:pPr>
              <w:rPr>
                <w:rFonts w:eastAsia="Calibri" w:cs="Calibri"/>
                <w:color w:val="00587C"/>
                <w:sz w:val="20"/>
                <w:szCs w:val="20"/>
              </w:rPr>
            </w:pPr>
          </w:p>
        </w:tc>
      </w:tr>
      <w:tr w:rsidR="00EE5332" w:rsidTr="00BF10B5">
        <w:tc>
          <w:tcPr>
            <w:tcW w:w="9067" w:type="dxa"/>
            <w:gridSpan w:val="6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:rsidR="00EE5332" w:rsidRPr="00BF10B5" w:rsidRDefault="00EE5332" w:rsidP="005C563A">
            <w:pPr>
              <w:rPr>
                <w:rFonts w:cs="Calibri"/>
                <w:sz w:val="16"/>
                <w:szCs w:val="16"/>
                <w:lang w:eastAsia="es-ES"/>
              </w:rPr>
            </w:pPr>
            <w:r w:rsidRPr="00BF10B5">
              <w:rPr>
                <w:rFonts w:cs="Calibri"/>
                <w:sz w:val="16"/>
                <w:szCs w:val="16"/>
                <w:lang w:eastAsia="es-ES"/>
              </w:rPr>
              <w:t>Márquese con una X la opción elegida</w:t>
            </w:r>
          </w:p>
          <w:p w:rsidR="00EE5332" w:rsidRPr="00EE5332" w:rsidRDefault="00EE5332" w:rsidP="005C563A">
            <w:pPr>
              <w:rPr>
                <w:rFonts w:cs="Calibri"/>
                <w:sz w:val="18"/>
                <w:szCs w:val="18"/>
                <w:lang w:eastAsia="es-ES"/>
              </w:rPr>
            </w:pPr>
          </w:p>
        </w:tc>
      </w:tr>
      <w:tr w:rsidR="007317D6" w:rsidTr="00EB7E93">
        <w:tc>
          <w:tcPr>
            <w:tcW w:w="2547" w:type="dxa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</w:tcPr>
          <w:p w:rsidR="007317D6" w:rsidRPr="00117155" w:rsidRDefault="007317D6" w:rsidP="005C563A">
            <w:pPr>
              <w:rPr>
                <w:rFonts w:ascii="Matter SemiBold" w:eastAsia="Calibri" w:hAnsi="Matter SemiBold" w:cs="Calibri"/>
                <w:color w:val="auto"/>
                <w:sz w:val="20"/>
                <w:szCs w:val="20"/>
              </w:rPr>
            </w:pPr>
            <w:r w:rsidRPr="00117155">
              <w:rPr>
                <w:rFonts w:ascii="Matter SemiBold" w:eastAsia="Calibri" w:hAnsi="Matter SemiBold" w:cs="Calibri"/>
                <w:color w:val="auto"/>
                <w:sz w:val="20"/>
                <w:szCs w:val="20"/>
              </w:rPr>
              <w:t>Pequesenda Litoral Este</w:t>
            </w:r>
          </w:p>
        </w:tc>
        <w:tc>
          <w:tcPr>
            <w:tcW w:w="288" w:type="dxa"/>
            <w:tcBorders>
              <w:top w:val="single" w:sz="4" w:space="0" w:color="auto"/>
              <w:bottom w:val="single" w:sz="4" w:space="0" w:color="auto"/>
            </w:tcBorders>
          </w:tcPr>
          <w:p w:rsidR="007317D6" w:rsidRPr="00117155" w:rsidRDefault="007317D6" w:rsidP="005C563A">
            <w:pPr>
              <w:rPr>
                <w:rFonts w:ascii="Matter SemiBold" w:eastAsia="Calibri" w:hAnsi="Matter SemiBold" w:cs="Calibri"/>
                <w:color w:val="auto"/>
                <w:sz w:val="20"/>
                <w:szCs w:val="20"/>
              </w:rPr>
            </w:pPr>
          </w:p>
        </w:tc>
        <w:tc>
          <w:tcPr>
            <w:tcW w:w="2547" w:type="dxa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</w:tcPr>
          <w:p w:rsidR="007317D6" w:rsidRPr="00117155" w:rsidRDefault="007317D6" w:rsidP="005C563A">
            <w:pPr>
              <w:rPr>
                <w:rFonts w:ascii="Matter SemiBold" w:eastAsia="Calibri" w:hAnsi="Matter SemiBold" w:cs="Calibri"/>
                <w:color w:val="auto"/>
                <w:sz w:val="20"/>
                <w:szCs w:val="20"/>
              </w:rPr>
            </w:pPr>
            <w:r w:rsidRPr="00117155">
              <w:rPr>
                <w:rFonts w:ascii="Matter SemiBold" w:eastAsia="Calibri" w:hAnsi="Matter SemiBold" w:cs="Calibri"/>
                <w:color w:val="auto"/>
                <w:sz w:val="20"/>
                <w:szCs w:val="20"/>
              </w:rPr>
              <w:t>Pequesenda Limonero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317D6" w:rsidRPr="00117155" w:rsidRDefault="007317D6" w:rsidP="005C563A">
            <w:pPr>
              <w:rPr>
                <w:rFonts w:ascii="Matter SemiBold" w:eastAsia="Calibri" w:hAnsi="Matter SemiBold" w:cs="Calibri"/>
                <w:color w:val="auto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</w:tcPr>
          <w:p w:rsidR="007317D6" w:rsidRPr="00117155" w:rsidRDefault="007317D6" w:rsidP="005C563A">
            <w:pPr>
              <w:rPr>
                <w:rFonts w:ascii="Matter SemiBold" w:eastAsia="Calibri" w:hAnsi="Matter SemiBold" w:cs="Calibri"/>
                <w:color w:val="auto"/>
                <w:sz w:val="20"/>
                <w:szCs w:val="20"/>
              </w:rPr>
            </w:pPr>
            <w:r w:rsidRPr="00117155">
              <w:rPr>
                <w:rFonts w:ascii="Matter SemiBold" w:eastAsia="Calibri" w:hAnsi="Matter SemiBold" w:cs="Calibri"/>
                <w:color w:val="auto"/>
                <w:sz w:val="20"/>
                <w:szCs w:val="20"/>
              </w:rPr>
              <w:t>Pequesenda Castillo Gibralfaro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317D6" w:rsidRDefault="007317D6" w:rsidP="005C563A">
            <w:pPr>
              <w:rPr>
                <w:rFonts w:eastAsia="Calibri" w:cs="Calibri"/>
                <w:b/>
                <w:color w:val="00587C"/>
                <w:sz w:val="20"/>
                <w:szCs w:val="20"/>
              </w:rPr>
            </w:pPr>
          </w:p>
        </w:tc>
      </w:tr>
    </w:tbl>
    <w:tbl>
      <w:tblPr>
        <w:tblStyle w:val="Tablaconcuadrcula1"/>
        <w:tblW w:w="9067" w:type="dxa"/>
        <w:tblInd w:w="5" w:type="dxa"/>
        <w:tblLook w:val="04A0" w:firstRow="1" w:lastRow="0" w:firstColumn="1" w:lastColumn="0" w:noHBand="0" w:noVBand="1"/>
      </w:tblPr>
      <w:tblGrid>
        <w:gridCol w:w="1555"/>
        <w:gridCol w:w="141"/>
        <w:gridCol w:w="1276"/>
        <w:gridCol w:w="1701"/>
        <w:gridCol w:w="142"/>
        <w:gridCol w:w="567"/>
        <w:gridCol w:w="1417"/>
        <w:gridCol w:w="2084"/>
        <w:gridCol w:w="184"/>
      </w:tblGrid>
      <w:tr w:rsidR="005D4BC9" w:rsidRPr="005D4BC9" w:rsidTr="00DF582C">
        <w:tc>
          <w:tcPr>
            <w:tcW w:w="1696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="00EE5332" w:rsidRPr="00D56818" w:rsidRDefault="00EE5332" w:rsidP="005C563A">
            <w:pPr>
              <w:rPr>
                <w:rFonts w:ascii="Matter Light" w:eastAsia="Times New Roman" w:hAnsi="Matter Light" w:cs="Calibri"/>
                <w:b/>
                <w:sz w:val="18"/>
                <w:szCs w:val="18"/>
                <w:u w:val="single"/>
                <w:lang w:eastAsia="es-ES"/>
              </w:rPr>
            </w:pPr>
          </w:p>
        </w:tc>
        <w:tc>
          <w:tcPr>
            <w:tcW w:w="7371" w:type="dxa"/>
            <w:gridSpan w:val="7"/>
            <w:tcBorders>
              <w:top w:val="nil"/>
              <w:left w:val="nil"/>
              <w:right w:val="nil"/>
            </w:tcBorders>
            <w:vAlign w:val="center"/>
          </w:tcPr>
          <w:p w:rsidR="005D4BC9" w:rsidRPr="005D4BC9" w:rsidRDefault="005D4BC9" w:rsidP="005C563A">
            <w:pPr>
              <w:rPr>
                <w:rFonts w:ascii="Matter Light" w:eastAsia="Times New Roman" w:hAnsi="Matter Light" w:cs="Calibri"/>
                <w:b/>
                <w:sz w:val="20"/>
                <w:szCs w:val="20"/>
                <w:u w:val="single"/>
                <w:lang w:eastAsia="es-ES"/>
              </w:rPr>
            </w:pPr>
          </w:p>
        </w:tc>
      </w:tr>
      <w:tr w:rsidR="005D4BC9" w:rsidRPr="005D4BC9" w:rsidTr="00DF582C">
        <w:tc>
          <w:tcPr>
            <w:tcW w:w="1696" w:type="dxa"/>
            <w:gridSpan w:val="2"/>
            <w:vAlign w:val="center"/>
          </w:tcPr>
          <w:p w:rsidR="005D4BC9" w:rsidRPr="00117155" w:rsidRDefault="0028786A" w:rsidP="005C563A">
            <w:pPr>
              <w:rPr>
                <w:rFonts w:ascii="Matter SemiBold" w:eastAsia="Times New Roman" w:hAnsi="Matter SemiBold" w:cs="Calibri"/>
                <w:sz w:val="18"/>
                <w:szCs w:val="18"/>
                <w:lang w:eastAsia="es-ES"/>
              </w:rPr>
            </w:pPr>
            <w:r w:rsidRPr="00117155">
              <w:rPr>
                <w:rFonts w:ascii="Matter SemiBold" w:eastAsia="Times New Roman" w:hAnsi="Matter SemiBold" w:cs="Calibri"/>
                <w:sz w:val="18"/>
                <w:szCs w:val="18"/>
                <w:lang w:eastAsia="es-ES"/>
              </w:rPr>
              <w:t>Centro escolar</w:t>
            </w:r>
          </w:p>
        </w:tc>
        <w:tc>
          <w:tcPr>
            <w:tcW w:w="7371" w:type="dxa"/>
            <w:gridSpan w:val="7"/>
            <w:vAlign w:val="center"/>
          </w:tcPr>
          <w:p w:rsidR="005D4BC9" w:rsidRDefault="005D4BC9" w:rsidP="005C563A">
            <w:pPr>
              <w:rPr>
                <w:rFonts w:ascii="Matter Light" w:eastAsia="Times New Roman" w:hAnsi="Matter Light" w:cs="Calibri"/>
                <w:b/>
                <w:sz w:val="20"/>
                <w:szCs w:val="20"/>
                <w:lang w:eastAsia="es-ES"/>
              </w:rPr>
            </w:pPr>
          </w:p>
          <w:p w:rsidR="004E65B4" w:rsidRPr="005D4BC9" w:rsidRDefault="004E65B4" w:rsidP="005C563A">
            <w:pPr>
              <w:rPr>
                <w:rFonts w:ascii="Matter Light" w:eastAsia="Times New Roman" w:hAnsi="Matter Light" w:cs="Calibri"/>
                <w:b/>
                <w:sz w:val="20"/>
                <w:szCs w:val="20"/>
                <w:lang w:eastAsia="es-ES"/>
              </w:rPr>
            </w:pPr>
          </w:p>
        </w:tc>
      </w:tr>
      <w:tr w:rsidR="005D4BC9" w:rsidRPr="005D4BC9" w:rsidTr="007317D6">
        <w:tc>
          <w:tcPr>
            <w:tcW w:w="2972" w:type="dxa"/>
            <w:gridSpan w:val="3"/>
            <w:vAlign w:val="center"/>
          </w:tcPr>
          <w:p w:rsidR="005D4BC9" w:rsidRPr="00117155" w:rsidRDefault="0028786A" w:rsidP="005C563A">
            <w:pPr>
              <w:rPr>
                <w:rFonts w:ascii="Matter SemiBold" w:eastAsia="Times New Roman" w:hAnsi="Matter SemiBold" w:cs="Calibri"/>
                <w:sz w:val="18"/>
                <w:szCs w:val="18"/>
                <w:lang w:eastAsia="es-ES"/>
              </w:rPr>
            </w:pPr>
            <w:r w:rsidRPr="00117155">
              <w:rPr>
                <w:rFonts w:ascii="Matter SemiBold" w:eastAsia="Times New Roman" w:hAnsi="Matter SemiBold" w:cs="Calibri"/>
                <w:sz w:val="18"/>
                <w:szCs w:val="18"/>
                <w:lang w:eastAsia="es-ES"/>
              </w:rPr>
              <w:t>Horario de recogida en el centro</w:t>
            </w:r>
          </w:p>
          <w:p w:rsidR="004E65B4" w:rsidRPr="00117155" w:rsidRDefault="004E65B4" w:rsidP="005C563A">
            <w:pPr>
              <w:rPr>
                <w:rFonts w:ascii="Matter SemiBold" w:eastAsia="Times New Roman" w:hAnsi="Matter SemiBold" w:cs="Calibri"/>
                <w:sz w:val="18"/>
                <w:szCs w:val="18"/>
                <w:lang w:eastAsia="es-ES"/>
              </w:rPr>
            </w:pPr>
          </w:p>
        </w:tc>
        <w:tc>
          <w:tcPr>
            <w:tcW w:w="6095" w:type="dxa"/>
            <w:gridSpan w:val="6"/>
            <w:vAlign w:val="center"/>
          </w:tcPr>
          <w:p w:rsidR="005D4BC9" w:rsidRPr="005D4BC9" w:rsidRDefault="00BF10B5" w:rsidP="005C563A">
            <w:pPr>
              <w:rPr>
                <w:rFonts w:ascii="Matter Light" w:eastAsia="Times New Roman" w:hAnsi="Matter Light" w:cs="Calibri"/>
                <w:b/>
                <w:sz w:val="20"/>
                <w:szCs w:val="20"/>
                <w:lang w:eastAsia="es-ES"/>
              </w:rPr>
            </w:pPr>
            <w:r>
              <w:rPr>
                <w:rFonts w:ascii="Matter Light" w:eastAsia="Calibri" w:hAnsi="Matter Light" w:cs="Calibri"/>
                <w:sz w:val="20"/>
                <w:szCs w:val="20"/>
              </w:rPr>
              <w:t xml:space="preserve">                </w:t>
            </w:r>
            <w:r w:rsidR="00FC32E8">
              <w:rPr>
                <w:rFonts w:ascii="Matter Light" w:eastAsia="Calibri" w:hAnsi="Matter Light" w:cs="Calibri"/>
                <w:sz w:val="20"/>
                <w:szCs w:val="20"/>
              </w:rPr>
              <w:t xml:space="preserve">    </w:t>
            </w:r>
            <w:bookmarkStart w:id="0" w:name="_GoBack"/>
            <w:bookmarkEnd w:id="0"/>
            <w:r w:rsidR="0028786A" w:rsidRPr="005D4BC9">
              <w:rPr>
                <w:rFonts w:ascii="Matter Light" w:eastAsia="Calibri" w:hAnsi="Matter Light" w:cs="Calibri"/>
                <w:sz w:val="20"/>
                <w:szCs w:val="20"/>
              </w:rPr>
              <w:t>horas</w:t>
            </w:r>
          </w:p>
        </w:tc>
      </w:tr>
      <w:tr w:rsidR="005D4BC9" w:rsidRPr="005D4BC9" w:rsidTr="007317D6">
        <w:tc>
          <w:tcPr>
            <w:tcW w:w="4673" w:type="dxa"/>
            <w:gridSpan w:val="4"/>
            <w:vAlign w:val="center"/>
          </w:tcPr>
          <w:p w:rsidR="005D4BC9" w:rsidRPr="00117155" w:rsidRDefault="0028786A" w:rsidP="005C563A">
            <w:pPr>
              <w:rPr>
                <w:rFonts w:ascii="Matter SemiBold" w:eastAsia="Calibri" w:hAnsi="Matter SemiBold" w:cs="Calibri"/>
                <w:sz w:val="18"/>
                <w:szCs w:val="18"/>
              </w:rPr>
            </w:pPr>
            <w:r w:rsidRPr="00117155">
              <w:rPr>
                <w:rFonts w:ascii="Matter SemiBold" w:eastAsia="Calibri" w:hAnsi="Matter SemiBold" w:cs="Calibri"/>
                <w:sz w:val="18"/>
                <w:szCs w:val="18"/>
              </w:rPr>
              <w:t>Lugar de parada del bus para recogida en el centro</w:t>
            </w:r>
          </w:p>
        </w:tc>
        <w:tc>
          <w:tcPr>
            <w:tcW w:w="4394" w:type="dxa"/>
            <w:gridSpan w:val="5"/>
            <w:vAlign w:val="center"/>
          </w:tcPr>
          <w:p w:rsidR="005D4BC9" w:rsidRDefault="005D4BC9" w:rsidP="005C563A">
            <w:pPr>
              <w:rPr>
                <w:rFonts w:ascii="Matter Light" w:eastAsia="Calibri" w:hAnsi="Matter Light" w:cs="Calibri"/>
                <w:b/>
                <w:sz w:val="20"/>
                <w:szCs w:val="20"/>
              </w:rPr>
            </w:pPr>
          </w:p>
          <w:p w:rsidR="004E65B4" w:rsidRPr="005D4BC9" w:rsidRDefault="004E65B4" w:rsidP="005C563A">
            <w:pPr>
              <w:rPr>
                <w:rFonts w:ascii="Matter Light" w:eastAsia="Calibri" w:hAnsi="Matter Light" w:cs="Calibri"/>
                <w:b/>
                <w:sz w:val="20"/>
                <w:szCs w:val="20"/>
              </w:rPr>
            </w:pPr>
          </w:p>
        </w:tc>
      </w:tr>
      <w:tr w:rsidR="005D4BC9" w:rsidRPr="005D4BC9" w:rsidTr="007317D6">
        <w:tc>
          <w:tcPr>
            <w:tcW w:w="6799" w:type="dxa"/>
            <w:gridSpan w:val="7"/>
            <w:vAlign w:val="center"/>
          </w:tcPr>
          <w:p w:rsidR="005D4BC9" w:rsidRPr="00117155" w:rsidRDefault="004E65B4" w:rsidP="005C563A">
            <w:pPr>
              <w:rPr>
                <w:rFonts w:ascii="Matter SemiBold" w:eastAsia="Calibri" w:hAnsi="Matter SemiBold" w:cs="Calibri"/>
                <w:sz w:val="18"/>
                <w:szCs w:val="18"/>
              </w:rPr>
            </w:pPr>
            <w:r w:rsidRPr="00117155">
              <w:rPr>
                <w:rFonts w:ascii="Matter SemiBold" w:eastAsia="Calibri" w:hAnsi="Matter SemiBold" w:cs="Calibri"/>
                <w:sz w:val="18"/>
                <w:szCs w:val="18"/>
              </w:rPr>
              <w:t>N.º</w:t>
            </w:r>
            <w:r w:rsidR="0028786A" w:rsidRPr="00117155">
              <w:rPr>
                <w:rFonts w:ascii="Matter SemiBold" w:eastAsia="Calibri" w:hAnsi="Matter SemiBold" w:cs="Calibri"/>
                <w:sz w:val="18"/>
                <w:szCs w:val="18"/>
              </w:rPr>
              <w:t xml:space="preserve"> de participantes (</w:t>
            </w:r>
            <w:r w:rsidRPr="00117155">
              <w:rPr>
                <w:rFonts w:ascii="Matter SemiBold" w:eastAsia="Calibri" w:hAnsi="Matter SemiBold" w:cs="Calibri"/>
                <w:sz w:val="18"/>
                <w:szCs w:val="18"/>
              </w:rPr>
              <w:t>alumnado) asistente</w:t>
            </w:r>
            <w:r w:rsidR="0028786A" w:rsidRPr="00117155">
              <w:rPr>
                <w:rFonts w:ascii="Matter SemiBold" w:eastAsia="Calibri" w:hAnsi="Matter SemiBold" w:cs="Calibri"/>
                <w:sz w:val="18"/>
                <w:szCs w:val="18"/>
              </w:rPr>
              <w:t xml:space="preserve"> a la actividad </w:t>
            </w:r>
          </w:p>
          <w:p w:rsidR="005D4BC9" w:rsidRPr="00117155" w:rsidRDefault="0028786A" w:rsidP="005C563A">
            <w:pPr>
              <w:rPr>
                <w:rFonts w:ascii="Matter SemiBold" w:eastAsia="Times New Roman" w:hAnsi="Matter SemiBold" w:cs="Calibri"/>
                <w:sz w:val="18"/>
                <w:szCs w:val="18"/>
                <w:lang w:eastAsia="es-ES"/>
              </w:rPr>
            </w:pPr>
            <w:r w:rsidRPr="00117155">
              <w:rPr>
                <w:rFonts w:ascii="Matter SemiBold" w:eastAsia="Calibri" w:hAnsi="Matter SemiBold" w:cs="Calibri"/>
                <w:sz w:val="18"/>
                <w:szCs w:val="18"/>
              </w:rPr>
              <w:t xml:space="preserve">*en el autobús proporcionado por el </w:t>
            </w:r>
            <w:r w:rsidR="00DF582C" w:rsidRPr="00117155">
              <w:rPr>
                <w:rFonts w:ascii="Matter SemiBold" w:eastAsia="Calibri" w:hAnsi="Matter SemiBold" w:cs="Calibri"/>
                <w:sz w:val="18"/>
                <w:szCs w:val="18"/>
              </w:rPr>
              <w:t>A</w:t>
            </w:r>
            <w:r w:rsidRPr="00117155">
              <w:rPr>
                <w:rFonts w:ascii="Matter SemiBold" w:eastAsia="Calibri" w:hAnsi="Matter SemiBold" w:cs="Calibri"/>
                <w:sz w:val="18"/>
                <w:szCs w:val="18"/>
              </w:rPr>
              <w:t xml:space="preserve">yuntamiento de </w:t>
            </w:r>
            <w:r w:rsidR="00DF582C" w:rsidRPr="00117155">
              <w:rPr>
                <w:rFonts w:ascii="Matter SemiBold" w:eastAsia="Calibri" w:hAnsi="Matter SemiBold" w:cs="Calibri"/>
                <w:sz w:val="18"/>
                <w:szCs w:val="18"/>
              </w:rPr>
              <w:t>M</w:t>
            </w:r>
            <w:r w:rsidRPr="00117155">
              <w:rPr>
                <w:rFonts w:ascii="Matter SemiBold" w:eastAsia="Calibri" w:hAnsi="Matter SemiBold" w:cs="Calibri"/>
                <w:sz w:val="18"/>
                <w:szCs w:val="18"/>
              </w:rPr>
              <w:t xml:space="preserve">álaga – </w:t>
            </w:r>
            <w:r w:rsidR="00DF582C" w:rsidRPr="00117155">
              <w:rPr>
                <w:rFonts w:ascii="Matter SemiBold" w:eastAsia="Calibri" w:hAnsi="Matter SemiBold" w:cs="Calibri"/>
                <w:sz w:val="18"/>
                <w:szCs w:val="18"/>
              </w:rPr>
              <w:t>Á</w:t>
            </w:r>
            <w:r w:rsidRPr="00117155">
              <w:rPr>
                <w:rFonts w:ascii="Matter SemiBold" w:eastAsia="Calibri" w:hAnsi="Matter SemiBold" w:cs="Calibri"/>
                <w:sz w:val="18"/>
                <w:szCs w:val="18"/>
              </w:rPr>
              <w:t xml:space="preserve">rea de </w:t>
            </w:r>
            <w:r w:rsidR="00DF582C" w:rsidRPr="00117155">
              <w:rPr>
                <w:rFonts w:ascii="Matter SemiBold" w:eastAsia="Calibri" w:hAnsi="Matter SemiBold" w:cs="Calibri"/>
                <w:sz w:val="18"/>
                <w:szCs w:val="18"/>
              </w:rPr>
              <w:t>D</w:t>
            </w:r>
            <w:r w:rsidRPr="00117155">
              <w:rPr>
                <w:rFonts w:ascii="Matter SemiBold" w:eastAsia="Calibri" w:hAnsi="Matter SemiBold" w:cs="Calibri"/>
                <w:sz w:val="18"/>
                <w:szCs w:val="18"/>
              </w:rPr>
              <w:t>eporte</w:t>
            </w:r>
          </w:p>
        </w:tc>
        <w:tc>
          <w:tcPr>
            <w:tcW w:w="2268" w:type="dxa"/>
            <w:gridSpan w:val="2"/>
            <w:vAlign w:val="center"/>
          </w:tcPr>
          <w:p w:rsidR="005D4BC9" w:rsidRDefault="005D4BC9" w:rsidP="005C563A">
            <w:pPr>
              <w:rPr>
                <w:rFonts w:ascii="Matter Light" w:eastAsia="Times New Roman" w:hAnsi="Matter Light" w:cs="Calibri"/>
                <w:b/>
                <w:sz w:val="20"/>
                <w:szCs w:val="20"/>
                <w:lang w:eastAsia="es-ES"/>
              </w:rPr>
            </w:pPr>
          </w:p>
          <w:p w:rsidR="004E65B4" w:rsidRDefault="004E65B4" w:rsidP="005C563A">
            <w:pPr>
              <w:rPr>
                <w:rFonts w:ascii="Matter Light" w:eastAsia="Times New Roman" w:hAnsi="Matter Light" w:cs="Calibri"/>
                <w:b/>
                <w:sz w:val="20"/>
                <w:szCs w:val="20"/>
                <w:lang w:eastAsia="es-ES"/>
              </w:rPr>
            </w:pPr>
          </w:p>
          <w:p w:rsidR="004E65B4" w:rsidRPr="005D4BC9" w:rsidRDefault="004E65B4" w:rsidP="005C563A">
            <w:pPr>
              <w:rPr>
                <w:rFonts w:ascii="Matter Light" w:eastAsia="Times New Roman" w:hAnsi="Matter Light" w:cs="Calibri"/>
                <w:b/>
                <w:sz w:val="20"/>
                <w:szCs w:val="20"/>
                <w:lang w:eastAsia="es-ES"/>
              </w:rPr>
            </w:pPr>
          </w:p>
        </w:tc>
      </w:tr>
      <w:tr w:rsidR="005D4BC9" w:rsidRPr="005D4BC9" w:rsidTr="007317D6">
        <w:tc>
          <w:tcPr>
            <w:tcW w:w="6799" w:type="dxa"/>
            <w:gridSpan w:val="7"/>
            <w:tcBorders>
              <w:bottom w:val="single" w:sz="4" w:space="0" w:color="auto"/>
            </w:tcBorders>
            <w:vAlign w:val="center"/>
          </w:tcPr>
          <w:p w:rsidR="005D4BC9" w:rsidRPr="00117155" w:rsidRDefault="004E65B4" w:rsidP="005C563A">
            <w:pPr>
              <w:rPr>
                <w:rFonts w:ascii="Matter SemiBold" w:eastAsia="Calibri" w:hAnsi="Matter SemiBold" w:cs="Calibri"/>
                <w:sz w:val="18"/>
                <w:szCs w:val="18"/>
              </w:rPr>
            </w:pPr>
            <w:r w:rsidRPr="00117155">
              <w:rPr>
                <w:rFonts w:ascii="Matter SemiBold" w:eastAsia="Calibri" w:hAnsi="Matter SemiBold" w:cs="Calibri"/>
                <w:sz w:val="18"/>
                <w:szCs w:val="18"/>
              </w:rPr>
              <w:t>N.º</w:t>
            </w:r>
            <w:r w:rsidR="0028786A" w:rsidRPr="00117155">
              <w:rPr>
                <w:rFonts w:ascii="Matter SemiBold" w:eastAsia="Calibri" w:hAnsi="Matter SemiBold" w:cs="Calibri"/>
                <w:sz w:val="18"/>
                <w:szCs w:val="18"/>
              </w:rPr>
              <w:t xml:space="preserve"> de responsables que acompañan al alumnado</w:t>
            </w:r>
          </w:p>
          <w:p w:rsidR="005D4BC9" w:rsidRPr="00D56818" w:rsidRDefault="0028786A" w:rsidP="005C563A">
            <w:pPr>
              <w:rPr>
                <w:rFonts w:ascii="Matter Light" w:eastAsia="Calibri" w:hAnsi="Matter Light" w:cs="Calibri"/>
                <w:b/>
                <w:sz w:val="18"/>
                <w:szCs w:val="18"/>
              </w:rPr>
            </w:pPr>
            <w:r w:rsidRPr="00D56818">
              <w:rPr>
                <w:rFonts w:ascii="Matter Light" w:eastAsia="Calibri" w:hAnsi="Matter Light" w:cs="Calibri"/>
                <w:sz w:val="18"/>
                <w:szCs w:val="18"/>
              </w:rPr>
              <w:t xml:space="preserve">*en el autobús proporcionado por el </w:t>
            </w:r>
            <w:r w:rsidR="00DF582C">
              <w:rPr>
                <w:rFonts w:ascii="Matter Light" w:eastAsia="Calibri" w:hAnsi="Matter Light" w:cs="Calibri"/>
                <w:sz w:val="18"/>
                <w:szCs w:val="18"/>
              </w:rPr>
              <w:t>A</w:t>
            </w:r>
            <w:r w:rsidRPr="00D56818">
              <w:rPr>
                <w:rFonts w:ascii="Matter Light" w:eastAsia="Calibri" w:hAnsi="Matter Light" w:cs="Calibri"/>
                <w:sz w:val="18"/>
                <w:szCs w:val="18"/>
              </w:rPr>
              <w:t xml:space="preserve">yuntamiento de </w:t>
            </w:r>
            <w:r w:rsidR="00DF582C">
              <w:rPr>
                <w:rFonts w:ascii="Matter Light" w:eastAsia="Calibri" w:hAnsi="Matter Light" w:cs="Calibri"/>
                <w:sz w:val="18"/>
                <w:szCs w:val="18"/>
              </w:rPr>
              <w:t>M</w:t>
            </w:r>
            <w:r w:rsidRPr="00D56818">
              <w:rPr>
                <w:rFonts w:ascii="Matter Light" w:eastAsia="Calibri" w:hAnsi="Matter Light" w:cs="Calibri"/>
                <w:sz w:val="18"/>
                <w:szCs w:val="18"/>
              </w:rPr>
              <w:t xml:space="preserve">álaga – </w:t>
            </w:r>
            <w:r w:rsidR="00DF582C">
              <w:rPr>
                <w:rFonts w:ascii="Matter Light" w:eastAsia="Calibri" w:hAnsi="Matter Light" w:cs="Calibri"/>
                <w:sz w:val="18"/>
                <w:szCs w:val="18"/>
              </w:rPr>
              <w:t>Á</w:t>
            </w:r>
            <w:r w:rsidRPr="00D56818">
              <w:rPr>
                <w:rFonts w:ascii="Matter Light" w:eastAsia="Calibri" w:hAnsi="Matter Light" w:cs="Calibri"/>
                <w:sz w:val="18"/>
                <w:szCs w:val="18"/>
              </w:rPr>
              <w:t xml:space="preserve">rea de </w:t>
            </w:r>
            <w:r w:rsidR="00DF582C">
              <w:rPr>
                <w:rFonts w:ascii="Matter Light" w:eastAsia="Calibri" w:hAnsi="Matter Light" w:cs="Calibri"/>
                <w:sz w:val="18"/>
                <w:szCs w:val="18"/>
              </w:rPr>
              <w:t>D</w:t>
            </w:r>
            <w:r w:rsidRPr="00D56818">
              <w:rPr>
                <w:rFonts w:ascii="Matter Light" w:eastAsia="Calibri" w:hAnsi="Matter Light" w:cs="Calibri"/>
                <w:sz w:val="18"/>
                <w:szCs w:val="18"/>
              </w:rPr>
              <w:t>eporte</w:t>
            </w: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  <w:vAlign w:val="center"/>
          </w:tcPr>
          <w:p w:rsidR="005D4BC9" w:rsidRDefault="005D4BC9" w:rsidP="005C563A">
            <w:pPr>
              <w:rPr>
                <w:rFonts w:ascii="Matter Light" w:eastAsia="Times New Roman" w:hAnsi="Matter Light" w:cs="Calibri"/>
                <w:b/>
                <w:sz w:val="20"/>
                <w:szCs w:val="20"/>
                <w:lang w:eastAsia="es-ES"/>
              </w:rPr>
            </w:pPr>
          </w:p>
          <w:p w:rsidR="004E65B4" w:rsidRDefault="004E65B4" w:rsidP="005C563A">
            <w:pPr>
              <w:rPr>
                <w:rFonts w:ascii="Matter Light" w:eastAsia="Times New Roman" w:hAnsi="Matter Light" w:cs="Calibri"/>
                <w:b/>
                <w:sz w:val="20"/>
                <w:szCs w:val="20"/>
                <w:lang w:eastAsia="es-ES"/>
              </w:rPr>
            </w:pPr>
          </w:p>
          <w:p w:rsidR="004E65B4" w:rsidRDefault="004E65B4" w:rsidP="005C563A">
            <w:pPr>
              <w:rPr>
                <w:rFonts w:ascii="Matter Light" w:eastAsia="Times New Roman" w:hAnsi="Matter Light" w:cs="Calibri"/>
                <w:b/>
                <w:sz w:val="20"/>
                <w:szCs w:val="20"/>
                <w:lang w:eastAsia="es-ES"/>
              </w:rPr>
            </w:pPr>
          </w:p>
          <w:p w:rsidR="004E65B4" w:rsidRPr="005D4BC9" w:rsidRDefault="004E65B4" w:rsidP="005C563A">
            <w:pPr>
              <w:rPr>
                <w:rFonts w:ascii="Matter Light" w:eastAsia="Times New Roman" w:hAnsi="Matter Light" w:cs="Calibri"/>
                <w:b/>
                <w:sz w:val="20"/>
                <w:szCs w:val="20"/>
                <w:lang w:eastAsia="es-ES"/>
              </w:rPr>
            </w:pPr>
          </w:p>
        </w:tc>
      </w:tr>
      <w:tr w:rsidR="005D4BC9" w:rsidRPr="005D4BC9" w:rsidTr="007317D6">
        <w:tc>
          <w:tcPr>
            <w:tcW w:w="6799" w:type="dxa"/>
            <w:gridSpan w:val="7"/>
            <w:shd w:val="clear" w:color="auto" w:fill="auto"/>
            <w:vAlign w:val="center"/>
          </w:tcPr>
          <w:p w:rsidR="005D4BC9" w:rsidRPr="00117155" w:rsidRDefault="00D56818" w:rsidP="0028786A">
            <w:pPr>
              <w:jc w:val="right"/>
              <w:rPr>
                <w:rFonts w:ascii="Matter SemiBold" w:eastAsia="Calibri" w:hAnsi="Matter SemiBold" w:cs="Calibri"/>
                <w:sz w:val="18"/>
                <w:szCs w:val="18"/>
              </w:rPr>
            </w:pPr>
            <w:r w:rsidRPr="00117155">
              <w:rPr>
                <w:rFonts w:ascii="Matter SemiBold" w:eastAsia="Calibri" w:hAnsi="Matter SemiBold" w:cs="Calibri"/>
                <w:sz w:val="18"/>
                <w:szCs w:val="18"/>
              </w:rPr>
              <w:t>Total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5D4BC9" w:rsidRPr="00117155" w:rsidRDefault="005D4BC9" w:rsidP="005C563A">
            <w:pPr>
              <w:rPr>
                <w:rFonts w:ascii="Matter SemiBold" w:eastAsia="Times New Roman" w:hAnsi="Matter SemiBold" w:cs="Calibri"/>
                <w:sz w:val="20"/>
                <w:szCs w:val="20"/>
                <w:lang w:eastAsia="es-ES"/>
              </w:rPr>
            </w:pPr>
          </w:p>
        </w:tc>
      </w:tr>
      <w:tr w:rsidR="00EE5332" w:rsidRPr="005D4BC9" w:rsidTr="007317D6">
        <w:tc>
          <w:tcPr>
            <w:tcW w:w="1555" w:type="dxa"/>
            <w:shd w:val="clear" w:color="auto" w:fill="auto"/>
            <w:vAlign w:val="center"/>
          </w:tcPr>
          <w:p w:rsidR="005D4BC9" w:rsidRPr="00117155" w:rsidRDefault="00D56818" w:rsidP="005C563A">
            <w:pPr>
              <w:rPr>
                <w:rFonts w:ascii="Matter SemiBold" w:eastAsia="Calibri" w:hAnsi="Matter SemiBold" w:cs="Calibri"/>
                <w:sz w:val="18"/>
                <w:szCs w:val="18"/>
              </w:rPr>
            </w:pPr>
            <w:r w:rsidRPr="00117155">
              <w:rPr>
                <w:rFonts w:ascii="Matter SemiBold" w:eastAsia="Calibri" w:hAnsi="Matter SemiBold" w:cs="Calibri"/>
                <w:sz w:val="18"/>
                <w:szCs w:val="18"/>
              </w:rPr>
              <w:t xml:space="preserve">Ciclo </w:t>
            </w:r>
            <w:r w:rsidR="0028786A" w:rsidRPr="00117155">
              <w:rPr>
                <w:rFonts w:ascii="Matter SemiBold" w:eastAsia="Calibri" w:hAnsi="Matter SemiBold" w:cs="Calibri"/>
                <w:sz w:val="18"/>
                <w:szCs w:val="18"/>
              </w:rPr>
              <w:t>a</w:t>
            </w:r>
            <w:r w:rsidRPr="00117155">
              <w:rPr>
                <w:rFonts w:ascii="Matter SemiBold" w:eastAsia="Calibri" w:hAnsi="Matter SemiBold" w:cs="Calibri"/>
                <w:sz w:val="18"/>
                <w:szCs w:val="18"/>
              </w:rPr>
              <w:t>lumnado</w:t>
            </w:r>
          </w:p>
        </w:tc>
        <w:tc>
          <w:tcPr>
            <w:tcW w:w="3260" w:type="dxa"/>
            <w:gridSpan w:val="4"/>
            <w:shd w:val="clear" w:color="auto" w:fill="auto"/>
            <w:vAlign w:val="center"/>
          </w:tcPr>
          <w:p w:rsidR="005D4BC9" w:rsidRPr="00117155" w:rsidRDefault="005D4BC9" w:rsidP="005C563A">
            <w:pPr>
              <w:rPr>
                <w:rFonts w:ascii="Matter SemiBold" w:eastAsia="Calibri" w:hAnsi="Matter SemiBold" w:cs="Calibri"/>
                <w:sz w:val="20"/>
                <w:szCs w:val="20"/>
              </w:rPr>
            </w:pPr>
          </w:p>
          <w:p w:rsidR="00EB7E93" w:rsidRPr="00117155" w:rsidRDefault="00EB7E93" w:rsidP="005C563A">
            <w:pPr>
              <w:rPr>
                <w:rFonts w:ascii="Matter SemiBold" w:eastAsia="Calibri" w:hAnsi="Matter SemiBold" w:cs="Calibri"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5D4BC9" w:rsidRPr="00117155" w:rsidRDefault="00D56818" w:rsidP="005C563A">
            <w:pPr>
              <w:rPr>
                <w:rFonts w:ascii="Matter SemiBold" w:eastAsia="Times New Roman" w:hAnsi="Matter SemiBold" w:cs="Calibri"/>
                <w:sz w:val="20"/>
                <w:szCs w:val="20"/>
                <w:lang w:eastAsia="es-ES"/>
              </w:rPr>
            </w:pPr>
            <w:r w:rsidRPr="00117155">
              <w:rPr>
                <w:rFonts w:ascii="Matter SemiBold" w:eastAsia="Times New Roman" w:hAnsi="Matter SemiBold" w:cs="Calibri"/>
                <w:sz w:val="20"/>
                <w:szCs w:val="20"/>
                <w:lang w:eastAsia="es-ES"/>
              </w:rPr>
              <w:t xml:space="preserve">Curso </w:t>
            </w:r>
            <w:r w:rsidR="0028786A" w:rsidRPr="00117155">
              <w:rPr>
                <w:rFonts w:ascii="Matter SemiBold" w:eastAsia="Times New Roman" w:hAnsi="Matter SemiBold" w:cs="Calibri"/>
                <w:sz w:val="20"/>
                <w:szCs w:val="20"/>
                <w:lang w:eastAsia="es-ES"/>
              </w:rPr>
              <w:t>d</w:t>
            </w:r>
            <w:r w:rsidRPr="00117155">
              <w:rPr>
                <w:rFonts w:ascii="Matter SemiBold" w:eastAsia="Times New Roman" w:hAnsi="Matter SemiBold" w:cs="Calibri"/>
                <w:sz w:val="20"/>
                <w:szCs w:val="20"/>
                <w:lang w:eastAsia="es-ES"/>
              </w:rPr>
              <w:t xml:space="preserve">e </w:t>
            </w:r>
            <w:r w:rsidR="0028786A" w:rsidRPr="00117155">
              <w:rPr>
                <w:rFonts w:ascii="Matter SemiBold" w:eastAsia="Times New Roman" w:hAnsi="Matter SemiBold" w:cs="Calibri"/>
                <w:sz w:val="20"/>
                <w:szCs w:val="20"/>
                <w:lang w:eastAsia="es-ES"/>
              </w:rPr>
              <w:t>p</w:t>
            </w:r>
            <w:r w:rsidRPr="00117155">
              <w:rPr>
                <w:rFonts w:ascii="Matter SemiBold" w:eastAsia="Times New Roman" w:hAnsi="Matter SemiBold" w:cs="Calibri"/>
                <w:sz w:val="20"/>
                <w:szCs w:val="20"/>
                <w:lang w:eastAsia="es-ES"/>
              </w:rPr>
              <w:t>rimaria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5D4BC9" w:rsidRPr="00117155" w:rsidRDefault="005D4BC9" w:rsidP="005C563A">
            <w:pPr>
              <w:rPr>
                <w:rFonts w:ascii="Matter SemiBold" w:eastAsia="Times New Roman" w:hAnsi="Matter SemiBold" w:cs="Calibri"/>
                <w:sz w:val="20"/>
                <w:szCs w:val="20"/>
                <w:lang w:eastAsia="es-ES"/>
              </w:rPr>
            </w:pPr>
          </w:p>
        </w:tc>
      </w:tr>
      <w:tr w:rsidR="00EE5332" w:rsidRPr="005D4BC9" w:rsidTr="007317D6">
        <w:tc>
          <w:tcPr>
            <w:tcW w:w="1555" w:type="dxa"/>
            <w:shd w:val="clear" w:color="auto" w:fill="auto"/>
            <w:vAlign w:val="center"/>
          </w:tcPr>
          <w:p w:rsidR="005D4BC9" w:rsidRPr="00117155" w:rsidRDefault="00D56818" w:rsidP="005C563A">
            <w:pPr>
              <w:rPr>
                <w:rFonts w:ascii="Matter SemiBold" w:eastAsia="Calibri" w:hAnsi="Matter SemiBold" w:cs="Calibri"/>
                <w:sz w:val="18"/>
                <w:szCs w:val="18"/>
              </w:rPr>
            </w:pPr>
            <w:r w:rsidRPr="00117155">
              <w:rPr>
                <w:rFonts w:ascii="Matter SemiBold" w:eastAsia="Calibri" w:hAnsi="Matter SemiBold" w:cs="Calibri"/>
                <w:sz w:val="18"/>
                <w:szCs w:val="18"/>
              </w:rPr>
              <w:t>Responsable 1</w:t>
            </w:r>
          </w:p>
        </w:tc>
        <w:tc>
          <w:tcPr>
            <w:tcW w:w="3260" w:type="dxa"/>
            <w:gridSpan w:val="4"/>
            <w:shd w:val="clear" w:color="auto" w:fill="auto"/>
            <w:vAlign w:val="center"/>
          </w:tcPr>
          <w:p w:rsidR="005D4BC9" w:rsidRPr="00117155" w:rsidRDefault="005D4BC9" w:rsidP="005C563A">
            <w:pPr>
              <w:rPr>
                <w:rFonts w:ascii="Matter SemiBold" w:eastAsia="Calibri" w:hAnsi="Matter SemiBold" w:cs="Calibri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5D4BC9" w:rsidRPr="00117155" w:rsidRDefault="00D56818" w:rsidP="005C563A">
            <w:pPr>
              <w:rPr>
                <w:rFonts w:ascii="Matter SemiBold" w:eastAsia="Times New Roman" w:hAnsi="Matter SemiBold" w:cs="Calibri"/>
                <w:sz w:val="20"/>
                <w:szCs w:val="20"/>
                <w:lang w:eastAsia="es-ES"/>
              </w:rPr>
            </w:pPr>
            <w:r w:rsidRPr="00117155">
              <w:rPr>
                <w:rFonts w:ascii="Matter SemiBold" w:eastAsia="Times New Roman" w:hAnsi="Matter SemiBold" w:cs="Calibri"/>
                <w:sz w:val="20"/>
                <w:szCs w:val="20"/>
                <w:lang w:eastAsia="es-ES"/>
              </w:rPr>
              <w:t>Tel.</w:t>
            </w:r>
          </w:p>
        </w:tc>
        <w:tc>
          <w:tcPr>
            <w:tcW w:w="3685" w:type="dxa"/>
            <w:gridSpan w:val="3"/>
            <w:shd w:val="clear" w:color="auto" w:fill="auto"/>
            <w:vAlign w:val="center"/>
          </w:tcPr>
          <w:p w:rsidR="005D4BC9" w:rsidRPr="00117155" w:rsidRDefault="005D4BC9" w:rsidP="005C563A">
            <w:pPr>
              <w:rPr>
                <w:rFonts w:ascii="Matter SemiBold" w:eastAsia="Times New Roman" w:hAnsi="Matter SemiBold" w:cs="Calibri"/>
                <w:sz w:val="20"/>
                <w:szCs w:val="20"/>
                <w:lang w:eastAsia="es-ES"/>
              </w:rPr>
            </w:pPr>
          </w:p>
        </w:tc>
      </w:tr>
      <w:tr w:rsidR="00EE5332" w:rsidRPr="005D4BC9" w:rsidTr="007317D6">
        <w:tc>
          <w:tcPr>
            <w:tcW w:w="1555" w:type="dxa"/>
            <w:shd w:val="clear" w:color="auto" w:fill="auto"/>
            <w:vAlign w:val="center"/>
          </w:tcPr>
          <w:p w:rsidR="005D4BC9" w:rsidRPr="00117155" w:rsidRDefault="00D56818" w:rsidP="005C563A">
            <w:pPr>
              <w:rPr>
                <w:rFonts w:ascii="Matter SemiBold" w:eastAsia="Calibri" w:hAnsi="Matter SemiBold" w:cs="Calibri"/>
                <w:sz w:val="18"/>
                <w:szCs w:val="18"/>
              </w:rPr>
            </w:pPr>
            <w:r w:rsidRPr="00117155">
              <w:rPr>
                <w:rFonts w:ascii="Matter SemiBold" w:eastAsia="Calibri" w:hAnsi="Matter SemiBold" w:cs="Calibri"/>
                <w:sz w:val="18"/>
                <w:szCs w:val="18"/>
              </w:rPr>
              <w:t>Responsable 2</w:t>
            </w:r>
          </w:p>
        </w:tc>
        <w:tc>
          <w:tcPr>
            <w:tcW w:w="3260" w:type="dxa"/>
            <w:gridSpan w:val="4"/>
            <w:shd w:val="clear" w:color="auto" w:fill="auto"/>
            <w:vAlign w:val="center"/>
          </w:tcPr>
          <w:p w:rsidR="005D4BC9" w:rsidRPr="00117155" w:rsidRDefault="005D4BC9" w:rsidP="005C563A">
            <w:pPr>
              <w:rPr>
                <w:rFonts w:ascii="Matter SemiBold" w:eastAsia="Calibri" w:hAnsi="Matter SemiBold" w:cs="Calibri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5D4BC9" w:rsidRPr="00117155" w:rsidRDefault="00D56818" w:rsidP="005C563A">
            <w:pPr>
              <w:rPr>
                <w:rFonts w:ascii="Matter SemiBold" w:eastAsia="Times New Roman" w:hAnsi="Matter SemiBold" w:cs="Calibri"/>
                <w:sz w:val="20"/>
                <w:szCs w:val="20"/>
                <w:lang w:eastAsia="es-ES"/>
              </w:rPr>
            </w:pPr>
            <w:r w:rsidRPr="00117155">
              <w:rPr>
                <w:rFonts w:ascii="Matter SemiBold" w:eastAsia="Times New Roman" w:hAnsi="Matter SemiBold" w:cs="Calibri"/>
                <w:sz w:val="20"/>
                <w:szCs w:val="20"/>
                <w:lang w:eastAsia="es-ES"/>
              </w:rPr>
              <w:t>Tel.</w:t>
            </w:r>
          </w:p>
        </w:tc>
        <w:tc>
          <w:tcPr>
            <w:tcW w:w="3685" w:type="dxa"/>
            <w:gridSpan w:val="3"/>
            <w:shd w:val="clear" w:color="auto" w:fill="auto"/>
            <w:vAlign w:val="center"/>
          </w:tcPr>
          <w:p w:rsidR="005D4BC9" w:rsidRPr="00117155" w:rsidRDefault="005D4BC9" w:rsidP="005C563A">
            <w:pPr>
              <w:rPr>
                <w:rFonts w:ascii="Matter SemiBold" w:eastAsia="Times New Roman" w:hAnsi="Matter SemiBold" w:cs="Calibri"/>
                <w:sz w:val="20"/>
                <w:szCs w:val="20"/>
                <w:lang w:eastAsia="es-ES"/>
              </w:rPr>
            </w:pPr>
          </w:p>
        </w:tc>
      </w:tr>
      <w:tr w:rsidR="00EE5332" w:rsidRPr="005D4BC9" w:rsidTr="007317D6">
        <w:tc>
          <w:tcPr>
            <w:tcW w:w="1555" w:type="dxa"/>
            <w:shd w:val="clear" w:color="auto" w:fill="auto"/>
            <w:vAlign w:val="center"/>
          </w:tcPr>
          <w:p w:rsidR="005D4BC9" w:rsidRPr="00117155" w:rsidRDefault="00D56818" w:rsidP="005C563A">
            <w:pPr>
              <w:rPr>
                <w:rFonts w:ascii="Matter SemiBold" w:eastAsia="Calibri" w:hAnsi="Matter SemiBold" w:cs="Calibri"/>
                <w:sz w:val="18"/>
                <w:szCs w:val="18"/>
              </w:rPr>
            </w:pPr>
            <w:r w:rsidRPr="00117155">
              <w:rPr>
                <w:rFonts w:ascii="Matter SemiBold" w:eastAsia="Calibri" w:hAnsi="Matter SemiBold" w:cs="Calibri"/>
                <w:sz w:val="18"/>
                <w:szCs w:val="18"/>
              </w:rPr>
              <w:t>Responsable 3</w:t>
            </w:r>
          </w:p>
        </w:tc>
        <w:tc>
          <w:tcPr>
            <w:tcW w:w="3260" w:type="dxa"/>
            <w:gridSpan w:val="4"/>
            <w:shd w:val="clear" w:color="auto" w:fill="auto"/>
            <w:vAlign w:val="center"/>
          </w:tcPr>
          <w:p w:rsidR="005D4BC9" w:rsidRPr="00117155" w:rsidRDefault="005D4BC9" w:rsidP="005C563A">
            <w:pPr>
              <w:rPr>
                <w:rFonts w:ascii="Matter SemiBold" w:eastAsia="Calibri" w:hAnsi="Matter SemiBold" w:cs="Calibri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5D4BC9" w:rsidRPr="00117155" w:rsidRDefault="00D56818" w:rsidP="005C563A">
            <w:pPr>
              <w:rPr>
                <w:rFonts w:ascii="Matter SemiBold" w:eastAsia="Times New Roman" w:hAnsi="Matter SemiBold" w:cs="Calibri"/>
                <w:sz w:val="20"/>
                <w:szCs w:val="20"/>
                <w:lang w:eastAsia="es-ES"/>
              </w:rPr>
            </w:pPr>
            <w:r w:rsidRPr="00117155">
              <w:rPr>
                <w:rFonts w:ascii="Matter SemiBold" w:eastAsia="Times New Roman" w:hAnsi="Matter SemiBold" w:cs="Calibri"/>
                <w:sz w:val="20"/>
                <w:szCs w:val="20"/>
                <w:lang w:eastAsia="es-ES"/>
              </w:rPr>
              <w:t>Tel.</w:t>
            </w:r>
          </w:p>
        </w:tc>
        <w:tc>
          <w:tcPr>
            <w:tcW w:w="3685" w:type="dxa"/>
            <w:gridSpan w:val="3"/>
            <w:shd w:val="clear" w:color="auto" w:fill="auto"/>
            <w:vAlign w:val="center"/>
          </w:tcPr>
          <w:p w:rsidR="005D4BC9" w:rsidRPr="00117155" w:rsidRDefault="005D4BC9" w:rsidP="005C563A">
            <w:pPr>
              <w:rPr>
                <w:rFonts w:ascii="Matter SemiBold" w:eastAsia="Times New Roman" w:hAnsi="Matter SemiBold" w:cs="Calibri"/>
                <w:sz w:val="20"/>
                <w:szCs w:val="20"/>
                <w:lang w:eastAsia="es-ES"/>
              </w:rPr>
            </w:pPr>
          </w:p>
        </w:tc>
      </w:tr>
      <w:tr w:rsidR="00EE5332" w:rsidRPr="005D4BC9" w:rsidTr="007317D6">
        <w:tc>
          <w:tcPr>
            <w:tcW w:w="1555" w:type="dxa"/>
            <w:shd w:val="clear" w:color="auto" w:fill="auto"/>
            <w:vAlign w:val="center"/>
          </w:tcPr>
          <w:p w:rsidR="005D4BC9" w:rsidRPr="00117155" w:rsidRDefault="00D56818" w:rsidP="005C563A">
            <w:pPr>
              <w:rPr>
                <w:rFonts w:ascii="Matter SemiBold" w:eastAsia="Calibri" w:hAnsi="Matter SemiBold" w:cs="Calibri"/>
                <w:sz w:val="18"/>
                <w:szCs w:val="18"/>
              </w:rPr>
            </w:pPr>
            <w:r w:rsidRPr="00117155">
              <w:rPr>
                <w:rFonts w:ascii="Matter SemiBold" w:eastAsia="Calibri" w:hAnsi="Matter SemiBold" w:cs="Calibri"/>
                <w:sz w:val="18"/>
                <w:szCs w:val="18"/>
              </w:rPr>
              <w:t>Responsable 4</w:t>
            </w:r>
          </w:p>
        </w:tc>
        <w:tc>
          <w:tcPr>
            <w:tcW w:w="3260" w:type="dxa"/>
            <w:gridSpan w:val="4"/>
            <w:shd w:val="clear" w:color="auto" w:fill="auto"/>
            <w:vAlign w:val="center"/>
          </w:tcPr>
          <w:p w:rsidR="005D4BC9" w:rsidRPr="00117155" w:rsidRDefault="005D4BC9" w:rsidP="005C563A">
            <w:pPr>
              <w:rPr>
                <w:rFonts w:ascii="Matter SemiBold" w:eastAsia="Calibri" w:hAnsi="Matter SemiBold" w:cs="Calibri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5D4BC9" w:rsidRPr="00117155" w:rsidRDefault="00D56818" w:rsidP="005C563A">
            <w:pPr>
              <w:rPr>
                <w:rFonts w:ascii="Matter SemiBold" w:eastAsia="Times New Roman" w:hAnsi="Matter SemiBold" w:cs="Calibri"/>
                <w:sz w:val="20"/>
                <w:szCs w:val="20"/>
                <w:lang w:eastAsia="es-ES"/>
              </w:rPr>
            </w:pPr>
            <w:r w:rsidRPr="00117155">
              <w:rPr>
                <w:rFonts w:ascii="Matter SemiBold" w:eastAsia="Times New Roman" w:hAnsi="Matter SemiBold" w:cs="Calibri"/>
                <w:sz w:val="20"/>
                <w:szCs w:val="20"/>
                <w:lang w:eastAsia="es-ES"/>
              </w:rPr>
              <w:t>Tel.</w:t>
            </w:r>
          </w:p>
        </w:tc>
        <w:tc>
          <w:tcPr>
            <w:tcW w:w="3685" w:type="dxa"/>
            <w:gridSpan w:val="3"/>
            <w:shd w:val="clear" w:color="auto" w:fill="auto"/>
            <w:vAlign w:val="center"/>
          </w:tcPr>
          <w:p w:rsidR="005D4BC9" w:rsidRPr="00117155" w:rsidRDefault="005D4BC9" w:rsidP="005C563A">
            <w:pPr>
              <w:rPr>
                <w:rFonts w:ascii="Matter SemiBold" w:eastAsia="Times New Roman" w:hAnsi="Matter SemiBold" w:cs="Calibri"/>
                <w:sz w:val="20"/>
                <w:szCs w:val="20"/>
                <w:lang w:eastAsia="es-ES"/>
              </w:rPr>
            </w:pPr>
          </w:p>
        </w:tc>
      </w:tr>
      <w:tr w:rsidR="005D4BC9" w:rsidRPr="005D4BC9" w:rsidTr="007317D6">
        <w:tc>
          <w:tcPr>
            <w:tcW w:w="9067" w:type="dxa"/>
            <w:gridSpan w:val="9"/>
            <w:shd w:val="clear" w:color="auto" w:fill="auto"/>
            <w:vAlign w:val="center"/>
          </w:tcPr>
          <w:p w:rsidR="005D4BC9" w:rsidRPr="00117155" w:rsidRDefault="00D56818" w:rsidP="005C563A">
            <w:pPr>
              <w:rPr>
                <w:rFonts w:ascii="Matter SemiBold" w:eastAsia="Times New Roman" w:hAnsi="Matter SemiBold" w:cs="Calibri"/>
                <w:sz w:val="18"/>
                <w:szCs w:val="18"/>
                <w:lang w:eastAsia="es-ES"/>
              </w:rPr>
            </w:pPr>
            <w:r w:rsidRPr="00117155">
              <w:rPr>
                <w:rFonts w:ascii="Matter SemiBold" w:eastAsia="Times New Roman" w:hAnsi="Matter SemiBold" w:cs="Calibri"/>
                <w:sz w:val="18"/>
                <w:szCs w:val="18"/>
                <w:lang w:eastAsia="es-ES"/>
              </w:rPr>
              <w:t>Observaciones:</w:t>
            </w:r>
          </w:p>
          <w:p w:rsidR="005D4BC9" w:rsidRPr="00117155" w:rsidRDefault="005D4BC9" w:rsidP="005C563A">
            <w:pPr>
              <w:rPr>
                <w:rFonts w:ascii="Matter SemiBold" w:eastAsia="Times New Roman" w:hAnsi="Matter SemiBold" w:cs="Calibri"/>
                <w:sz w:val="18"/>
                <w:szCs w:val="18"/>
                <w:lang w:eastAsia="es-ES"/>
              </w:rPr>
            </w:pPr>
          </w:p>
          <w:p w:rsidR="005D4BC9" w:rsidRPr="00117155" w:rsidRDefault="005D4BC9" w:rsidP="005C563A">
            <w:pPr>
              <w:rPr>
                <w:rFonts w:ascii="Matter SemiBold" w:eastAsia="Times New Roman" w:hAnsi="Matter SemiBold" w:cs="Calibri"/>
                <w:sz w:val="18"/>
                <w:szCs w:val="18"/>
                <w:lang w:eastAsia="es-ES"/>
              </w:rPr>
            </w:pPr>
          </w:p>
          <w:p w:rsidR="005D4BC9" w:rsidRPr="00117155" w:rsidRDefault="005D4BC9" w:rsidP="005C563A">
            <w:pPr>
              <w:rPr>
                <w:rFonts w:ascii="Matter SemiBold" w:eastAsia="Times New Roman" w:hAnsi="Matter SemiBold" w:cs="Calibri"/>
                <w:sz w:val="18"/>
                <w:szCs w:val="18"/>
                <w:lang w:eastAsia="es-ES"/>
              </w:rPr>
            </w:pPr>
          </w:p>
          <w:p w:rsidR="005D4BC9" w:rsidRPr="00117155" w:rsidRDefault="005D4BC9" w:rsidP="005C563A">
            <w:pPr>
              <w:rPr>
                <w:rFonts w:ascii="Matter SemiBold" w:eastAsia="Times New Roman" w:hAnsi="Matter SemiBold" w:cs="Calibri"/>
                <w:sz w:val="18"/>
                <w:szCs w:val="18"/>
                <w:lang w:eastAsia="es-ES"/>
              </w:rPr>
            </w:pPr>
          </w:p>
          <w:p w:rsidR="005D4BC9" w:rsidRPr="00117155" w:rsidRDefault="005D4BC9" w:rsidP="005C563A">
            <w:pPr>
              <w:rPr>
                <w:rFonts w:ascii="Matter SemiBold" w:eastAsia="Times New Roman" w:hAnsi="Matter SemiBold" w:cs="Calibri"/>
                <w:sz w:val="18"/>
                <w:szCs w:val="18"/>
                <w:lang w:eastAsia="es-ES"/>
              </w:rPr>
            </w:pPr>
          </w:p>
          <w:p w:rsidR="005D4BC9" w:rsidRPr="00117155" w:rsidRDefault="005D4BC9" w:rsidP="005C563A">
            <w:pPr>
              <w:rPr>
                <w:rFonts w:ascii="Matter SemiBold" w:eastAsia="Times New Roman" w:hAnsi="Matter SemiBold" w:cs="Calibri"/>
                <w:sz w:val="18"/>
                <w:szCs w:val="18"/>
                <w:lang w:eastAsia="es-ES"/>
              </w:rPr>
            </w:pPr>
          </w:p>
          <w:p w:rsidR="005D4BC9" w:rsidRPr="00117155" w:rsidRDefault="005D4BC9" w:rsidP="005C563A">
            <w:pPr>
              <w:rPr>
                <w:rFonts w:ascii="Matter SemiBold" w:eastAsia="Times New Roman" w:hAnsi="Matter SemiBold" w:cs="Calibri"/>
                <w:sz w:val="18"/>
                <w:szCs w:val="18"/>
                <w:lang w:eastAsia="es-ES"/>
              </w:rPr>
            </w:pPr>
          </w:p>
          <w:p w:rsidR="005D4BC9" w:rsidRPr="00117155" w:rsidRDefault="005D4BC9" w:rsidP="005C563A">
            <w:pPr>
              <w:rPr>
                <w:rFonts w:ascii="Matter SemiBold" w:eastAsia="Times New Roman" w:hAnsi="Matter SemiBold" w:cs="Calibri"/>
                <w:sz w:val="18"/>
                <w:szCs w:val="18"/>
                <w:lang w:eastAsia="es-ES"/>
              </w:rPr>
            </w:pPr>
          </w:p>
          <w:p w:rsidR="005D4BC9" w:rsidRPr="00117155" w:rsidRDefault="005D4BC9" w:rsidP="005C563A">
            <w:pPr>
              <w:rPr>
                <w:rFonts w:ascii="Matter SemiBold" w:eastAsia="Times New Roman" w:hAnsi="Matter SemiBold" w:cs="Calibri"/>
                <w:sz w:val="18"/>
                <w:szCs w:val="18"/>
                <w:lang w:eastAsia="es-ES"/>
              </w:rPr>
            </w:pPr>
          </w:p>
          <w:p w:rsidR="00D56818" w:rsidRPr="00117155" w:rsidRDefault="00D56818" w:rsidP="005C563A">
            <w:pPr>
              <w:rPr>
                <w:rFonts w:ascii="Matter SemiBold" w:eastAsia="Times New Roman" w:hAnsi="Matter SemiBold" w:cs="Calibri"/>
                <w:sz w:val="18"/>
                <w:szCs w:val="18"/>
                <w:lang w:eastAsia="es-ES"/>
              </w:rPr>
            </w:pPr>
          </w:p>
          <w:p w:rsidR="00D56818" w:rsidRPr="00117155" w:rsidRDefault="00D56818" w:rsidP="005C563A">
            <w:pPr>
              <w:rPr>
                <w:rFonts w:ascii="Matter SemiBold" w:eastAsia="Times New Roman" w:hAnsi="Matter SemiBold" w:cs="Calibri"/>
                <w:sz w:val="18"/>
                <w:szCs w:val="18"/>
                <w:lang w:eastAsia="es-ES"/>
              </w:rPr>
            </w:pPr>
          </w:p>
          <w:p w:rsidR="00BF10B5" w:rsidRPr="00117155" w:rsidRDefault="00BF10B5" w:rsidP="005C563A">
            <w:pPr>
              <w:rPr>
                <w:rFonts w:ascii="Matter SemiBold" w:eastAsia="Times New Roman" w:hAnsi="Matter SemiBold" w:cs="Calibri"/>
                <w:sz w:val="18"/>
                <w:szCs w:val="18"/>
                <w:lang w:eastAsia="es-ES"/>
              </w:rPr>
            </w:pPr>
          </w:p>
          <w:p w:rsidR="00D56818" w:rsidRPr="00117155" w:rsidRDefault="00D56818" w:rsidP="005C563A">
            <w:pPr>
              <w:rPr>
                <w:rFonts w:ascii="Matter SemiBold" w:eastAsia="Times New Roman" w:hAnsi="Matter SemiBold" w:cs="Calibri"/>
                <w:sz w:val="18"/>
                <w:szCs w:val="18"/>
                <w:lang w:eastAsia="es-ES"/>
              </w:rPr>
            </w:pPr>
          </w:p>
          <w:p w:rsidR="00D56818" w:rsidRPr="00117155" w:rsidRDefault="00D56818" w:rsidP="005C563A">
            <w:pPr>
              <w:rPr>
                <w:rFonts w:ascii="Matter SemiBold" w:eastAsia="Times New Roman" w:hAnsi="Matter SemiBold" w:cs="Calibri"/>
                <w:sz w:val="18"/>
                <w:szCs w:val="18"/>
                <w:lang w:eastAsia="es-ES"/>
              </w:rPr>
            </w:pPr>
          </w:p>
          <w:p w:rsidR="00D56818" w:rsidRPr="00117155" w:rsidRDefault="00D56818" w:rsidP="005C563A">
            <w:pPr>
              <w:rPr>
                <w:rFonts w:ascii="Matter SemiBold" w:eastAsia="Times New Roman" w:hAnsi="Matter SemiBold" w:cs="Calibri"/>
                <w:sz w:val="18"/>
                <w:szCs w:val="18"/>
                <w:lang w:eastAsia="es-ES"/>
              </w:rPr>
            </w:pPr>
          </w:p>
          <w:p w:rsidR="0028786A" w:rsidRPr="00117155" w:rsidRDefault="0028786A" w:rsidP="005C563A">
            <w:pPr>
              <w:rPr>
                <w:rFonts w:ascii="Matter SemiBold" w:eastAsia="Times New Roman" w:hAnsi="Matter SemiBold" w:cs="Calibri"/>
                <w:sz w:val="18"/>
                <w:szCs w:val="18"/>
                <w:lang w:eastAsia="es-ES"/>
              </w:rPr>
            </w:pPr>
          </w:p>
          <w:p w:rsidR="0028786A" w:rsidRPr="00117155" w:rsidRDefault="0028786A" w:rsidP="005C563A">
            <w:pPr>
              <w:rPr>
                <w:rFonts w:ascii="Matter SemiBold" w:eastAsia="Times New Roman" w:hAnsi="Matter SemiBold" w:cs="Calibri"/>
                <w:sz w:val="18"/>
                <w:szCs w:val="18"/>
                <w:lang w:eastAsia="es-ES"/>
              </w:rPr>
            </w:pPr>
          </w:p>
          <w:p w:rsidR="0028786A" w:rsidRPr="00117155" w:rsidRDefault="0028786A" w:rsidP="005C563A">
            <w:pPr>
              <w:rPr>
                <w:rFonts w:ascii="Matter SemiBold" w:eastAsia="Times New Roman" w:hAnsi="Matter SemiBold" w:cs="Calibri"/>
                <w:sz w:val="18"/>
                <w:szCs w:val="18"/>
                <w:lang w:eastAsia="es-ES"/>
              </w:rPr>
            </w:pPr>
          </w:p>
          <w:p w:rsidR="0028786A" w:rsidRPr="00117155" w:rsidRDefault="0028786A" w:rsidP="005C563A">
            <w:pPr>
              <w:rPr>
                <w:rFonts w:ascii="Matter SemiBold" w:eastAsia="Times New Roman" w:hAnsi="Matter SemiBold" w:cs="Calibri"/>
                <w:sz w:val="18"/>
                <w:szCs w:val="18"/>
                <w:lang w:eastAsia="es-ES"/>
              </w:rPr>
            </w:pPr>
          </w:p>
          <w:p w:rsidR="00EB7E93" w:rsidRPr="00117155" w:rsidRDefault="00EB7E93" w:rsidP="005C563A">
            <w:pPr>
              <w:rPr>
                <w:rFonts w:ascii="Matter SemiBold" w:eastAsia="Times New Roman" w:hAnsi="Matter SemiBold" w:cs="Calibri"/>
                <w:sz w:val="18"/>
                <w:szCs w:val="18"/>
                <w:lang w:eastAsia="es-ES"/>
              </w:rPr>
            </w:pPr>
          </w:p>
          <w:p w:rsidR="0028786A" w:rsidRPr="00117155" w:rsidRDefault="0028786A" w:rsidP="005C563A">
            <w:pPr>
              <w:rPr>
                <w:rFonts w:ascii="Matter SemiBold" w:eastAsia="Times New Roman" w:hAnsi="Matter SemiBold" w:cs="Calibri"/>
                <w:sz w:val="18"/>
                <w:szCs w:val="18"/>
                <w:lang w:eastAsia="es-ES"/>
              </w:rPr>
            </w:pPr>
          </w:p>
          <w:p w:rsidR="0028786A" w:rsidRDefault="0028786A" w:rsidP="005C563A">
            <w:pPr>
              <w:rPr>
                <w:rFonts w:ascii="Matter SemiBold" w:eastAsia="Times New Roman" w:hAnsi="Matter SemiBold" w:cs="Calibri"/>
                <w:sz w:val="18"/>
                <w:szCs w:val="18"/>
                <w:lang w:eastAsia="es-ES"/>
              </w:rPr>
            </w:pPr>
          </w:p>
          <w:p w:rsidR="00117155" w:rsidRDefault="00117155" w:rsidP="005C563A">
            <w:pPr>
              <w:rPr>
                <w:rFonts w:ascii="Matter SemiBold" w:eastAsia="Times New Roman" w:hAnsi="Matter SemiBold" w:cs="Calibri"/>
                <w:sz w:val="18"/>
                <w:szCs w:val="18"/>
                <w:lang w:eastAsia="es-ES"/>
              </w:rPr>
            </w:pPr>
          </w:p>
          <w:p w:rsidR="00117155" w:rsidRPr="00117155" w:rsidRDefault="00117155" w:rsidP="005C563A">
            <w:pPr>
              <w:rPr>
                <w:rFonts w:ascii="Matter SemiBold" w:eastAsia="Times New Roman" w:hAnsi="Matter SemiBold" w:cs="Calibri"/>
                <w:sz w:val="18"/>
                <w:szCs w:val="18"/>
                <w:lang w:eastAsia="es-ES"/>
              </w:rPr>
            </w:pPr>
          </w:p>
          <w:p w:rsidR="0028786A" w:rsidRPr="00117155" w:rsidRDefault="0028786A" w:rsidP="005C563A">
            <w:pPr>
              <w:rPr>
                <w:rFonts w:ascii="Matter SemiBold" w:eastAsia="Times New Roman" w:hAnsi="Matter SemiBold" w:cs="Calibri"/>
                <w:sz w:val="18"/>
                <w:szCs w:val="18"/>
                <w:lang w:eastAsia="es-ES"/>
              </w:rPr>
            </w:pPr>
          </w:p>
          <w:p w:rsidR="005D4BC9" w:rsidRPr="00117155" w:rsidRDefault="005D4BC9" w:rsidP="005C563A">
            <w:pPr>
              <w:rPr>
                <w:rFonts w:ascii="Matter SemiBold" w:eastAsia="Times New Roman" w:hAnsi="Matter SemiBold" w:cs="Calibri"/>
                <w:sz w:val="18"/>
                <w:szCs w:val="18"/>
                <w:lang w:eastAsia="es-ES"/>
              </w:rPr>
            </w:pPr>
          </w:p>
        </w:tc>
      </w:tr>
      <w:tr w:rsidR="00ED7635" w:rsidRPr="00ED7635" w:rsidTr="007317D6">
        <w:trPr>
          <w:gridAfter w:val="1"/>
          <w:wAfter w:w="184" w:type="dxa"/>
          <w:trHeight w:val="252"/>
        </w:trPr>
        <w:tc>
          <w:tcPr>
            <w:tcW w:w="8883" w:type="dxa"/>
            <w:gridSpan w:val="8"/>
            <w:tcBorders>
              <w:bottom w:val="single" w:sz="4" w:space="0" w:color="auto"/>
            </w:tcBorders>
            <w:shd w:val="clear" w:color="auto" w:fill="00587C"/>
          </w:tcPr>
          <w:p w:rsidR="00ED7635" w:rsidRPr="00117155" w:rsidRDefault="00ED7635" w:rsidP="005C563A">
            <w:pPr>
              <w:rPr>
                <w:rFonts w:ascii="Matter SemiBold" w:eastAsia="Calibri" w:hAnsi="Matter SemiBold" w:cs="Times New Roman"/>
                <w:color w:val="FFFFFF" w:themeColor="background1"/>
                <w:sz w:val="18"/>
                <w:szCs w:val="18"/>
              </w:rPr>
            </w:pPr>
            <w:r w:rsidRPr="00117155">
              <w:rPr>
                <w:rFonts w:ascii="Matter SemiBold" w:eastAsia="Calibri" w:hAnsi="Matter SemiBold" w:cs="Times New Roman"/>
                <w:color w:val="FFFFFF" w:themeColor="background1"/>
                <w:sz w:val="18"/>
                <w:szCs w:val="18"/>
              </w:rPr>
              <w:lastRenderedPageBreak/>
              <w:t>Anexo III</w:t>
            </w:r>
          </w:p>
          <w:p w:rsidR="005D4BC9" w:rsidRPr="00117155" w:rsidRDefault="00ED7635" w:rsidP="005C563A">
            <w:pPr>
              <w:rPr>
                <w:rFonts w:ascii="Matter SemiBold" w:eastAsia="Times New Roman" w:hAnsi="Matter SemiBold" w:cs="Arial"/>
                <w:color w:val="FFFFFF" w:themeColor="background1"/>
                <w:sz w:val="18"/>
                <w:szCs w:val="18"/>
                <w:u w:val="single"/>
                <w:lang w:eastAsia="es-ES"/>
              </w:rPr>
            </w:pPr>
            <w:r w:rsidRPr="00117155">
              <w:rPr>
                <w:rFonts w:ascii="Matter SemiBold" w:eastAsia="Calibri" w:hAnsi="Matter SemiBold" w:cs="Times New Roman"/>
                <w:color w:val="FFFFFF" w:themeColor="background1"/>
                <w:sz w:val="18"/>
                <w:szCs w:val="18"/>
              </w:rPr>
              <w:t>INDICACIONES PARA CUMPLIMENTAR EL ANEXO II CONTROL DE PARTICIPACIÓN Y TRANSPORTE</w:t>
            </w:r>
          </w:p>
        </w:tc>
      </w:tr>
      <w:tr w:rsidR="005D4BC9" w:rsidRPr="005D4BC9" w:rsidTr="007317D6">
        <w:trPr>
          <w:gridAfter w:val="1"/>
          <w:wAfter w:w="184" w:type="dxa"/>
          <w:trHeight w:val="269"/>
        </w:trPr>
        <w:tc>
          <w:tcPr>
            <w:tcW w:w="8883" w:type="dxa"/>
            <w:gridSpan w:val="8"/>
            <w:tcBorders>
              <w:left w:val="nil"/>
              <w:bottom w:val="nil"/>
              <w:right w:val="nil"/>
            </w:tcBorders>
          </w:tcPr>
          <w:p w:rsidR="005D4BC9" w:rsidRPr="005D4BC9" w:rsidRDefault="005D4BC9" w:rsidP="005C563A">
            <w:pPr>
              <w:rPr>
                <w:rFonts w:ascii="Matter Light" w:eastAsia="Times New Roman" w:hAnsi="Matter Light" w:cs="Arial"/>
                <w:b/>
                <w:sz w:val="18"/>
                <w:szCs w:val="18"/>
                <w:u w:val="single"/>
                <w:lang w:eastAsia="es-ES"/>
              </w:rPr>
            </w:pPr>
          </w:p>
        </w:tc>
      </w:tr>
      <w:tr w:rsidR="005D4BC9" w:rsidRPr="005D4BC9" w:rsidTr="007317D6">
        <w:trPr>
          <w:gridAfter w:val="1"/>
          <w:wAfter w:w="184" w:type="dxa"/>
          <w:trHeight w:val="269"/>
        </w:trPr>
        <w:tc>
          <w:tcPr>
            <w:tcW w:w="8883" w:type="dxa"/>
            <w:gridSpan w:val="8"/>
            <w:tcBorders>
              <w:top w:val="nil"/>
              <w:left w:val="nil"/>
              <w:right w:val="nil"/>
            </w:tcBorders>
          </w:tcPr>
          <w:p w:rsidR="005D4BC9" w:rsidRPr="005D4BC9" w:rsidRDefault="005D4BC9" w:rsidP="005C563A">
            <w:pPr>
              <w:rPr>
                <w:rFonts w:ascii="Matter Light" w:eastAsia="Calibri" w:hAnsi="Matter Light" w:cs="Times New Roman"/>
                <w:b/>
                <w:sz w:val="18"/>
                <w:szCs w:val="18"/>
              </w:rPr>
            </w:pPr>
          </w:p>
        </w:tc>
      </w:tr>
      <w:tr w:rsidR="005D4BC9" w:rsidRPr="005D4BC9" w:rsidTr="007317D6">
        <w:trPr>
          <w:gridAfter w:val="1"/>
          <w:wAfter w:w="184" w:type="dxa"/>
          <w:trHeight w:val="11110"/>
        </w:trPr>
        <w:tc>
          <w:tcPr>
            <w:tcW w:w="8883" w:type="dxa"/>
            <w:gridSpan w:val="8"/>
          </w:tcPr>
          <w:p w:rsidR="005D4BC9" w:rsidRPr="005D4BC9" w:rsidRDefault="005D4BC9" w:rsidP="005C563A">
            <w:pPr>
              <w:rPr>
                <w:rFonts w:ascii="Matter Light" w:eastAsia="Calibri" w:hAnsi="Matter Light" w:cs="Times New Roman"/>
                <w:sz w:val="18"/>
                <w:szCs w:val="18"/>
              </w:rPr>
            </w:pPr>
          </w:p>
          <w:p w:rsidR="005D4BC9" w:rsidRPr="005D4BC9" w:rsidRDefault="005D4BC9" w:rsidP="005C563A">
            <w:pPr>
              <w:numPr>
                <w:ilvl w:val="0"/>
                <w:numId w:val="6"/>
              </w:numPr>
              <w:contextualSpacing/>
              <w:rPr>
                <w:rFonts w:ascii="Matter Light" w:eastAsia="Calibri" w:hAnsi="Matter Light" w:cs="Calibri"/>
                <w:sz w:val="18"/>
                <w:szCs w:val="18"/>
              </w:rPr>
            </w:pPr>
            <w:r w:rsidRPr="005D4BC9">
              <w:rPr>
                <w:rFonts w:ascii="Matter Light" w:eastAsia="Calibri" w:hAnsi="Matter Light" w:cs="Calibri"/>
                <w:sz w:val="18"/>
                <w:szCs w:val="18"/>
              </w:rPr>
              <w:t xml:space="preserve">En primer lugar y muy importante elegir qué Pequesenda queréis realizar. </w:t>
            </w:r>
          </w:p>
          <w:p w:rsidR="005D4BC9" w:rsidRPr="005D4BC9" w:rsidRDefault="005D4BC9" w:rsidP="005C563A">
            <w:pPr>
              <w:ind w:left="720"/>
              <w:contextualSpacing/>
              <w:rPr>
                <w:rFonts w:ascii="Matter Light" w:eastAsia="Calibri" w:hAnsi="Matter Light" w:cs="Calibri"/>
                <w:sz w:val="18"/>
                <w:szCs w:val="18"/>
              </w:rPr>
            </w:pPr>
          </w:p>
          <w:p w:rsidR="005D4BC9" w:rsidRPr="005D4BC9" w:rsidRDefault="005D4BC9" w:rsidP="005C563A">
            <w:pPr>
              <w:numPr>
                <w:ilvl w:val="0"/>
                <w:numId w:val="6"/>
              </w:numPr>
              <w:contextualSpacing/>
              <w:rPr>
                <w:rFonts w:ascii="Matter Light" w:eastAsia="Calibri" w:hAnsi="Matter Light" w:cs="Calibri"/>
                <w:sz w:val="18"/>
                <w:szCs w:val="18"/>
              </w:rPr>
            </w:pPr>
            <w:r w:rsidRPr="005D4BC9">
              <w:rPr>
                <w:rFonts w:ascii="Matter Light" w:eastAsia="Calibri" w:hAnsi="Matter Light" w:cs="Calibri"/>
                <w:sz w:val="18"/>
                <w:szCs w:val="18"/>
              </w:rPr>
              <w:t>Cumplimentar el nombre del Centro</w:t>
            </w:r>
            <w:r w:rsidR="001D059B">
              <w:rPr>
                <w:rFonts w:ascii="Matter Light" w:eastAsia="Calibri" w:hAnsi="Matter Light" w:cs="Calibri"/>
                <w:sz w:val="18"/>
                <w:szCs w:val="18"/>
              </w:rPr>
              <w:t xml:space="preserve"> Educativo </w:t>
            </w:r>
            <w:r w:rsidR="001D059B" w:rsidRPr="005D4BC9">
              <w:rPr>
                <w:rFonts w:ascii="Matter Light" w:eastAsia="Calibri" w:hAnsi="Matter Light" w:cs="Calibri"/>
                <w:sz w:val="18"/>
                <w:szCs w:val="18"/>
              </w:rPr>
              <w:t>y</w:t>
            </w:r>
            <w:r w:rsidRPr="005D4BC9">
              <w:rPr>
                <w:rFonts w:ascii="Matter Light" w:eastAsia="Calibri" w:hAnsi="Matter Light" w:cs="Calibri"/>
                <w:sz w:val="18"/>
                <w:szCs w:val="18"/>
              </w:rPr>
              <w:t xml:space="preserve"> la fecha que os hemos asignado. Teniendo en cuenta que </w:t>
            </w:r>
            <w:r w:rsidRPr="005D4BC9">
              <w:rPr>
                <w:rFonts w:ascii="Matter Light" w:eastAsia="Calibri" w:hAnsi="Matter Light" w:cs="Calibri"/>
                <w:sz w:val="18"/>
                <w:szCs w:val="18"/>
                <w:u w:val="single"/>
              </w:rPr>
              <w:t>la actividad comienza a las 10 horas</w:t>
            </w:r>
            <w:r w:rsidRPr="005D4BC9">
              <w:rPr>
                <w:rFonts w:ascii="Matter Light" w:eastAsia="Calibri" w:hAnsi="Matter Light" w:cs="Calibri"/>
                <w:sz w:val="18"/>
                <w:szCs w:val="18"/>
              </w:rPr>
              <w:t xml:space="preserve">, elegir una hora de recogida en vuestro centro acorde a la distancia que tenéis de cubrir para ser puntuales. A </w:t>
            </w:r>
            <w:r w:rsidR="008215E3" w:rsidRPr="00AC1B0D">
              <w:rPr>
                <w:rFonts w:ascii="Matter Light" w:eastAsia="Calibri" w:hAnsi="Matter Light" w:cs="Calibri"/>
                <w:sz w:val="18"/>
                <w:szCs w:val="18"/>
              </w:rPr>
              <w:t>continuación,</w:t>
            </w:r>
            <w:r w:rsidRPr="005D4BC9">
              <w:rPr>
                <w:rFonts w:ascii="Matter Light" w:eastAsia="Calibri" w:hAnsi="Matter Light" w:cs="Calibri"/>
                <w:sz w:val="18"/>
                <w:szCs w:val="18"/>
              </w:rPr>
              <w:t xml:space="preserve"> especificar un lugar de recogida en vuestro centro, el cual sea lo más cómodo y seguro tanto para todos los participantes como para el autobús. </w:t>
            </w:r>
          </w:p>
          <w:p w:rsidR="005D4BC9" w:rsidRPr="005D4BC9" w:rsidRDefault="005D4BC9" w:rsidP="005C563A">
            <w:pPr>
              <w:rPr>
                <w:rFonts w:ascii="Matter Light" w:eastAsia="Calibri" w:hAnsi="Matter Light" w:cs="Calibri"/>
                <w:sz w:val="18"/>
                <w:szCs w:val="18"/>
              </w:rPr>
            </w:pPr>
          </w:p>
          <w:p w:rsidR="005D4BC9" w:rsidRPr="005D4BC9" w:rsidRDefault="005D4BC9" w:rsidP="005C563A">
            <w:pPr>
              <w:numPr>
                <w:ilvl w:val="0"/>
                <w:numId w:val="6"/>
              </w:numPr>
              <w:contextualSpacing/>
              <w:rPr>
                <w:rFonts w:ascii="Matter Light" w:eastAsia="Calibri" w:hAnsi="Matter Light" w:cs="Calibri"/>
                <w:sz w:val="18"/>
                <w:szCs w:val="18"/>
              </w:rPr>
            </w:pPr>
            <w:r w:rsidRPr="005D4BC9">
              <w:rPr>
                <w:rFonts w:ascii="Matter Light" w:eastAsia="Calibri" w:hAnsi="Matter Light" w:cs="Calibri"/>
                <w:sz w:val="18"/>
                <w:szCs w:val="18"/>
              </w:rPr>
              <w:t xml:space="preserve">Os recordamos el lugar en donde os tiene que dejar y recoger el autobús en función de la </w:t>
            </w:r>
            <w:r w:rsidR="001D059B">
              <w:rPr>
                <w:rFonts w:ascii="Matter Light" w:eastAsia="Calibri" w:hAnsi="Matter Light" w:cs="Calibri"/>
                <w:sz w:val="18"/>
                <w:szCs w:val="18"/>
              </w:rPr>
              <w:t>P</w:t>
            </w:r>
            <w:r w:rsidRPr="005D4BC9">
              <w:rPr>
                <w:rFonts w:ascii="Matter Light" w:eastAsia="Calibri" w:hAnsi="Matter Light" w:cs="Calibri"/>
                <w:sz w:val="18"/>
                <w:szCs w:val="18"/>
              </w:rPr>
              <w:t>equesenda elegida:</w:t>
            </w:r>
          </w:p>
          <w:p w:rsidR="005D4BC9" w:rsidRPr="005D4BC9" w:rsidRDefault="005D4BC9" w:rsidP="005C563A">
            <w:pPr>
              <w:ind w:left="720"/>
              <w:contextualSpacing/>
              <w:rPr>
                <w:rFonts w:ascii="Matter Light" w:eastAsia="Calibri" w:hAnsi="Matter Light" w:cs="Calibri"/>
                <w:sz w:val="18"/>
                <w:szCs w:val="18"/>
              </w:rPr>
            </w:pPr>
          </w:p>
          <w:p w:rsidR="005D4BC9" w:rsidRPr="005D4BC9" w:rsidRDefault="005D4BC9" w:rsidP="005C563A">
            <w:pPr>
              <w:ind w:left="720"/>
              <w:contextualSpacing/>
              <w:rPr>
                <w:rFonts w:ascii="Matter Light" w:eastAsia="Calibri" w:hAnsi="Matter Light" w:cs="Calibri"/>
                <w:sz w:val="18"/>
                <w:szCs w:val="18"/>
              </w:rPr>
            </w:pPr>
            <w:r w:rsidRPr="005D4BC9">
              <w:rPr>
                <w:rFonts w:ascii="Matter Light" w:eastAsia="Calibri" w:hAnsi="Matter Light" w:cs="Calibri"/>
                <w:b/>
                <w:i/>
                <w:sz w:val="18"/>
                <w:szCs w:val="18"/>
              </w:rPr>
              <w:t>Pequesenda Gibralfaro:</w:t>
            </w:r>
            <w:r w:rsidRPr="005D4BC9">
              <w:rPr>
                <w:rFonts w:ascii="Matter Light" w:eastAsia="Calibri" w:hAnsi="Matter Light" w:cs="Calibri"/>
                <w:sz w:val="18"/>
                <w:szCs w:val="18"/>
              </w:rPr>
              <w:t xml:space="preserve"> Jardines </w:t>
            </w:r>
            <w:r w:rsidR="008215E3" w:rsidRPr="00AC1B0D">
              <w:rPr>
                <w:rFonts w:ascii="Matter Light" w:eastAsia="Calibri" w:hAnsi="Matter Light" w:cs="Calibri"/>
                <w:sz w:val="18"/>
                <w:szCs w:val="18"/>
              </w:rPr>
              <w:t>de Pedro</w:t>
            </w:r>
            <w:r w:rsidRPr="005D4BC9">
              <w:rPr>
                <w:rFonts w:ascii="Matter Light" w:eastAsia="Calibri" w:hAnsi="Matter Light" w:cs="Calibri"/>
                <w:sz w:val="18"/>
                <w:szCs w:val="18"/>
              </w:rPr>
              <w:t xml:space="preserve"> Luis Alonso (junto Ayuntamiento). </w:t>
            </w:r>
          </w:p>
          <w:p w:rsidR="005D4BC9" w:rsidRPr="005D4BC9" w:rsidRDefault="005D4BC9" w:rsidP="005C563A">
            <w:pPr>
              <w:ind w:left="720"/>
              <w:contextualSpacing/>
              <w:rPr>
                <w:rFonts w:ascii="Matter Light" w:eastAsia="Calibri" w:hAnsi="Matter Light" w:cs="Calibri"/>
                <w:sz w:val="18"/>
                <w:szCs w:val="18"/>
              </w:rPr>
            </w:pPr>
            <w:r w:rsidRPr="005D4BC9">
              <w:rPr>
                <w:rFonts w:ascii="Matter Light" w:eastAsia="Calibri" w:hAnsi="Matter Light" w:cs="Calibri"/>
                <w:b/>
                <w:i/>
                <w:sz w:val="18"/>
                <w:szCs w:val="18"/>
              </w:rPr>
              <w:t>Pequesenda Litoral:</w:t>
            </w:r>
            <w:r w:rsidRPr="005D4BC9">
              <w:rPr>
                <w:rFonts w:ascii="Matter Light" w:eastAsia="Calibri" w:hAnsi="Matter Light" w:cs="Calibri"/>
                <w:sz w:val="18"/>
                <w:szCs w:val="18"/>
              </w:rPr>
              <w:t xml:space="preserve"> Club Náutico El Candado (detrás de la gasolinera).</w:t>
            </w:r>
          </w:p>
          <w:p w:rsidR="005D4BC9" w:rsidRPr="005D4BC9" w:rsidRDefault="005D4BC9" w:rsidP="005C563A">
            <w:pPr>
              <w:ind w:left="720"/>
              <w:contextualSpacing/>
              <w:rPr>
                <w:rFonts w:ascii="Matter Light" w:eastAsia="Calibri" w:hAnsi="Matter Light" w:cs="Calibri"/>
                <w:sz w:val="18"/>
                <w:szCs w:val="18"/>
              </w:rPr>
            </w:pPr>
            <w:r w:rsidRPr="005D4BC9">
              <w:rPr>
                <w:rFonts w:ascii="Matter Light" w:eastAsia="Calibri" w:hAnsi="Matter Light" w:cs="Calibri"/>
                <w:b/>
                <w:i/>
                <w:sz w:val="18"/>
                <w:szCs w:val="18"/>
              </w:rPr>
              <w:t>Pequesenda Limonero:</w:t>
            </w:r>
            <w:r w:rsidRPr="005D4BC9">
              <w:rPr>
                <w:rFonts w:ascii="Matter Light" w:eastAsia="Calibri" w:hAnsi="Matter Light" w:cs="Calibri"/>
                <w:sz w:val="18"/>
                <w:szCs w:val="18"/>
              </w:rPr>
              <w:t xml:space="preserve"> Entrada del parque forestal periurbano La Concepción.</w:t>
            </w:r>
          </w:p>
          <w:p w:rsidR="005D4BC9" w:rsidRPr="005D4BC9" w:rsidRDefault="005D4BC9" w:rsidP="005C563A">
            <w:pPr>
              <w:rPr>
                <w:rFonts w:ascii="Matter Light" w:eastAsia="Calibri" w:hAnsi="Matter Light" w:cs="Calibri"/>
                <w:sz w:val="18"/>
                <w:szCs w:val="18"/>
              </w:rPr>
            </w:pPr>
          </w:p>
          <w:p w:rsidR="005D4BC9" w:rsidRPr="005D4BC9" w:rsidRDefault="005D4BC9" w:rsidP="005C563A">
            <w:pPr>
              <w:rPr>
                <w:rFonts w:ascii="Matter Light" w:eastAsia="Calibri" w:hAnsi="Matter Light" w:cs="Calibri"/>
                <w:sz w:val="18"/>
                <w:szCs w:val="18"/>
              </w:rPr>
            </w:pPr>
          </w:p>
          <w:p w:rsidR="005D4BC9" w:rsidRPr="005D4BC9" w:rsidRDefault="005D4BC9" w:rsidP="005C563A">
            <w:pPr>
              <w:numPr>
                <w:ilvl w:val="0"/>
                <w:numId w:val="6"/>
              </w:numPr>
              <w:contextualSpacing/>
              <w:rPr>
                <w:rFonts w:ascii="Matter Light" w:eastAsia="Calibri" w:hAnsi="Matter Light" w:cs="Calibri"/>
                <w:sz w:val="18"/>
                <w:szCs w:val="18"/>
              </w:rPr>
            </w:pPr>
            <w:r w:rsidRPr="005D4BC9">
              <w:rPr>
                <w:rFonts w:ascii="Matter Light" w:eastAsia="Calibri" w:hAnsi="Matter Light" w:cs="Calibri"/>
                <w:sz w:val="18"/>
                <w:szCs w:val="18"/>
              </w:rPr>
              <w:t xml:space="preserve">Las Pequesendas tienen una duración de tres horas. La hora de recogida por parte del autobús es a </w:t>
            </w:r>
            <w:r w:rsidR="008215E3" w:rsidRPr="00AC1B0D">
              <w:rPr>
                <w:rFonts w:ascii="Matter Light" w:eastAsia="Calibri" w:hAnsi="Matter Light" w:cs="Calibri"/>
                <w:sz w:val="18"/>
                <w:szCs w:val="18"/>
              </w:rPr>
              <w:t xml:space="preserve">las </w:t>
            </w:r>
            <w:r w:rsidR="008215E3" w:rsidRPr="00BF3AB3">
              <w:rPr>
                <w:rFonts w:ascii="Matter Light" w:eastAsia="Calibri" w:hAnsi="Matter Light" w:cs="Calibri"/>
                <w:sz w:val="18"/>
                <w:szCs w:val="18"/>
                <w:u w:val="single"/>
              </w:rPr>
              <w:t>13</w:t>
            </w:r>
            <w:r w:rsidRPr="00BF3AB3">
              <w:rPr>
                <w:rFonts w:ascii="Matter Light" w:eastAsia="Calibri" w:hAnsi="Matter Light" w:cs="Calibri"/>
                <w:sz w:val="18"/>
                <w:szCs w:val="18"/>
                <w:u w:val="single"/>
              </w:rPr>
              <w:t xml:space="preserve"> horas</w:t>
            </w:r>
            <w:r w:rsidRPr="00BF3AB3">
              <w:rPr>
                <w:rFonts w:ascii="Matter Light" w:eastAsia="Calibri" w:hAnsi="Matter Light" w:cs="Calibri"/>
                <w:sz w:val="18"/>
                <w:szCs w:val="18"/>
              </w:rPr>
              <w:t xml:space="preserve"> en</w:t>
            </w:r>
            <w:r w:rsidRPr="005D4BC9">
              <w:rPr>
                <w:rFonts w:ascii="Matter Light" w:eastAsia="Calibri" w:hAnsi="Matter Light" w:cs="Calibri"/>
                <w:sz w:val="18"/>
                <w:szCs w:val="18"/>
              </w:rPr>
              <w:t xml:space="preserve"> el mismo lugar donde se realiza la salida. Debéis comunicar al principio de la ruta a los técnicos del área la necesidad de acortar la actividad por cualquier causa (mal tiempo, mucho tráfico, horario del comedor escolar, etc.), para cuadrarlo con el servicio de autobuses.</w:t>
            </w:r>
          </w:p>
          <w:p w:rsidR="005D4BC9" w:rsidRPr="005D4BC9" w:rsidRDefault="005D4BC9" w:rsidP="005C563A">
            <w:pPr>
              <w:ind w:left="720"/>
              <w:contextualSpacing/>
              <w:rPr>
                <w:rFonts w:ascii="Matter Light" w:eastAsia="Calibri" w:hAnsi="Matter Light" w:cs="Calibri"/>
                <w:sz w:val="18"/>
                <w:szCs w:val="18"/>
              </w:rPr>
            </w:pPr>
            <w:r w:rsidRPr="005D4BC9">
              <w:rPr>
                <w:rFonts w:ascii="Matter Light" w:eastAsia="Calibri" w:hAnsi="Matter Light" w:cs="Calibri"/>
                <w:sz w:val="18"/>
                <w:szCs w:val="18"/>
              </w:rPr>
              <w:t xml:space="preserve"> </w:t>
            </w:r>
          </w:p>
          <w:p w:rsidR="005D4BC9" w:rsidRPr="005D4BC9" w:rsidRDefault="005D4BC9" w:rsidP="005C563A">
            <w:pPr>
              <w:numPr>
                <w:ilvl w:val="0"/>
                <w:numId w:val="6"/>
              </w:numPr>
              <w:contextualSpacing/>
              <w:rPr>
                <w:rFonts w:ascii="Matter Light" w:eastAsia="Calibri" w:hAnsi="Matter Light" w:cs="Calibri"/>
                <w:sz w:val="18"/>
                <w:szCs w:val="18"/>
              </w:rPr>
            </w:pPr>
            <w:r w:rsidRPr="005D4BC9">
              <w:rPr>
                <w:rFonts w:ascii="Matter Light" w:eastAsia="Calibri" w:hAnsi="Matter Light" w:cs="Calibri"/>
                <w:sz w:val="18"/>
                <w:szCs w:val="18"/>
              </w:rPr>
              <w:t xml:space="preserve">Se debe indicar la cantidad de alumnado y </w:t>
            </w:r>
            <w:r w:rsidR="008215E3" w:rsidRPr="00AC1B0D">
              <w:rPr>
                <w:rFonts w:ascii="Matter Light" w:eastAsia="Calibri" w:hAnsi="Matter Light" w:cs="Calibri"/>
                <w:sz w:val="18"/>
                <w:szCs w:val="18"/>
              </w:rPr>
              <w:t>responsables que</w:t>
            </w:r>
            <w:r w:rsidRPr="005D4BC9">
              <w:rPr>
                <w:rFonts w:ascii="Matter Light" w:eastAsia="Calibri" w:hAnsi="Matter Light" w:cs="Calibri"/>
                <w:sz w:val="18"/>
                <w:szCs w:val="18"/>
              </w:rPr>
              <w:t xml:space="preserve"> asisten a la actividad en el autobús proporcionado por </w:t>
            </w:r>
            <w:r w:rsidR="001D059B">
              <w:rPr>
                <w:rFonts w:ascii="Matter Light" w:eastAsia="Calibri" w:hAnsi="Matter Light" w:cs="Calibri"/>
                <w:sz w:val="18"/>
                <w:szCs w:val="18"/>
              </w:rPr>
              <w:t xml:space="preserve">el Área de Deporte </w:t>
            </w:r>
            <w:r w:rsidR="001D059B" w:rsidRPr="005D4BC9">
              <w:rPr>
                <w:rFonts w:ascii="Matter Light" w:eastAsia="Calibri" w:hAnsi="Matter Light" w:cs="Calibri"/>
                <w:sz w:val="18"/>
                <w:szCs w:val="18"/>
              </w:rPr>
              <w:t>(</w:t>
            </w:r>
            <w:r w:rsidRPr="005D4BC9">
              <w:rPr>
                <w:rFonts w:ascii="Matter Light" w:eastAsia="Calibri" w:hAnsi="Matter Light" w:cs="Calibri"/>
                <w:sz w:val="18"/>
                <w:szCs w:val="18"/>
              </w:rPr>
              <w:t xml:space="preserve">55 plaza máximo). </w:t>
            </w:r>
          </w:p>
          <w:p w:rsidR="005D4BC9" w:rsidRPr="005D4BC9" w:rsidRDefault="005D4BC9" w:rsidP="005C563A">
            <w:pPr>
              <w:rPr>
                <w:rFonts w:ascii="Matter Light" w:eastAsia="Calibri" w:hAnsi="Matter Light" w:cs="Calibri"/>
                <w:sz w:val="18"/>
                <w:szCs w:val="18"/>
              </w:rPr>
            </w:pPr>
          </w:p>
          <w:p w:rsidR="005D4BC9" w:rsidRPr="005D4BC9" w:rsidRDefault="005D4BC9" w:rsidP="005C563A">
            <w:pPr>
              <w:rPr>
                <w:rFonts w:ascii="Matter Light" w:eastAsia="Calibri" w:hAnsi="Matter Light" w:cs="Calibri"/>
                <w:sz w:val="18"/>
                <w:szCs w:val="18"/>
              </w:rPr>
            </w:pPr>
          </w:p>
          <w:p w:rsidR="005D4BC9" w:rsidRPr="005D4BC9" w:rsidRDefault="005D4BC9" w:rsidP="005C563A">
            <w:pPr>
              <w:numPr>
                <w:ilvl w:val="0"/>
                <w:numId w:val="6"/>
              </w:numPr>
              <w:contextualSpacing/>
              <w:rPr>
                <w:rFonts w:ascii="Matter Light" w:eastAsia="Calibri" w:hAnsi="Matter Light" w:cs="Calibri"/>
                <w:sz w:val="18"/>
                <w:szCs w:val="18"/>
              </w:rPr>
            </w:pPr>
            <w:r w:rsidRPr="005D4BC9">
              <w:rPr>
                <w:rFonts w:ascii="Matter Light" w:eastAsia="Calibri" w:hAnsi="Matter Light" w:cs="Calibri"/>
                <w:sz w:val="18"/>
                <w:szCs w:val="18"/>
              </w:rPr>
              <w:t>Indicar el ciclo y el curso al que pertenecen los asistentes.</w:t>
            </w:r>
          </w:p>
          <w:p w:rsidR="005D4BC9" w:rsidRPr="005D4BC9" w:rsidRDefault="005D4BC9" w:rsidP="005C563A">
            <w:pPr>
              <w:rPr>
                <w:rFonts w:ascii="Matter Light" w:eastAsia="Calibri" w:hAnsi="Matter Light" w:cs="Calibri"/>
                <w:sz w:val="18"/>
                <w:szCs w:val="18"/>
              </w:rPr>
            </w:pPr>
          </w:p>
          <w:p w:rsidR="005D4BC9" w:rsidRPr="005D4BC9" w:rsidRDefault="005D4BC9" w:rsidP="005C563A">
            <w:pPr>
              <w:numPr>
                <w:ilvl w:val="0"/>
                <w:numId w:val="6"/>
              </w:numPr>
              <w:contextualSpacing/>
              <w:rPr>
                <w:rFonts w:ascii="Matter Light" w:eastAsia="Calibri" w:hAnsi="Matter Light" w:cs="Calibri"/>
                <w:sz w:val="18"/>
                <w:szCs w:val="18"/>
              </w:rPr>
            </w:pPr>
            <w:r w:rsidRPr="005D4BC9">
              <w:rPr>
                <w:rFonts w:ascii="Matter Light" w:eastAsia="Calibri" w:hAnsi="Matter Light" w:cs="Calibri"/>
                <w:sz w:val="18"/>
                <w:szCs w:val="18"/>
              </w:rPr>
              <w:t>Para tener contacto directo ante cualquier cambio indicar los nombres y teléfonos de contacto de los responsables que van a acudir.</w:t>
            </w:r>
          </w:p>
          <w:p w:rsidR="005D4BC9" w:rsidRPr="005D4BC9" w:rsidRDefault="005D4BC9" w:rsidP="005C563A">
            <w:pPr>
              <w:rPr>
                <w:rFonts w:ascii="Matter Light" w:eastAsia="Calibri" w:hAnsi="Matter Light" w:cs="Calibri"/>
                <w:sz w:val="18"/>
                <w:szCs w:val="18"/>
              </w:rPr>
            </w:pPr>
          </w:p>
          <w:p w:rsidR="005D4BC9" w:rsidRPr="005D4BC9" w:rsidRDefault="005D4BC9" w:rsidP="005C563A">
            <w:pPr>
              <w:numPr>
                <w:ilvl w:val="0"/>
                <w:numId w:val="6"/>
              </w:numPr>
              <w:contextualSpacing/>
              <w:rPr>
                <w:rFonts w:ascii="Matter Light" w:eastAsia="Calibri" w:hAnsi="Matter Light" w:cs="Calibri"/>
                <w:sz w:val="18"/>
                <w:szCs w:val="18"/>
              </w:rPr>
            </w:pPr>
            <w:r w:rsidRPr="005D4BC9">
              <w:rPr>
                <w:rFonts w:ascii="Matter Light" w:eastAsia="Calibri" w:hAnsi="Matter Light" w:cs="Calibri"/>
                <w:sz w:val="18"/>
                <w:szCs w:val="18"/>
              </w:rPr>
              <w:t xml:space="preserve">Por último, en las observaciones, indicar si hay alguien del alumnado con una circunstancia </w:t>
            </w:r>
            <w:r w:rsidR="001D059B" w:rsidRPr="005D4BC9">
              <w:rPr>
                <w:rFonts w:ascii="Matter Light" w:eastAsia="Calibri" w:hAnsi="Matter Light" w:cs="Calibri"/>
                <w:sz w:val="18"/>
                <w:szCs w:val="18"/>
              </w:rPr>
              <w:t>especia</w:t>
            </w:r>
            <w:r w:rsidR="00BF3AB3">
              <w:rPr>
                <w:rFonts w:ascii="Matter Light" w:eastAsia="Calibri" w:hAnsi="Matter Light" w:cs="Calibri"/>
                <w:sz w:val="18"/>
                <w:szCs w:val="18"/>
              </w:rPr>
              <w:t>l</w:t>
            </w:r>
            <w:r w:rsidR="001D059B">
              <w:rPr>
                <w:rFonts w:ascii="Matter Light" w:eastAsia="Calibri" w:hAnsi="Matter Light" w:cs="Calibri"/>
                <w:sz w:val="18"/>
                <w:szCs w:val="18"/>
              </w:rPr>
              <w:t xml:space="preserve"> para el desarrollo habitual de la actividad </w:t>
            </w:r>
            <w:r w:rsidR="001D059B" w:rsidRPr="005D4BC9">
              <w:rPr>
                <w:rFonts w:ascii="Matter Light" w:eastAsia="Calibri" w:hAnsi="Matter Light" w:cs="Calibri"/>
                <w:sz w:val="18"/>
                <w:szCs w:val="18"/>
              </w:rPr>
              <w:t>l</w:t>
            </w:r>
            <w:r w:rsidR="001D059B">
              <w:rPr>
                <w:rFonts w:ascii="Matter Light" w:eastAsia="Calibri" w:hAnsi="Matter Light" w:cs="Calibri"/>
                <w:sz w:val="18"/>
                <w:szCs w:val="18"/>
              </w:rPr>
              <w:t xml:space="preserve">: problemas de movilidad o </w:t>
            </w:r>
            <w:r w:rsidR="00BF3AB3">
              <w:rPr>
                <w:rFonts w:ascii="Matter Light" w:eastAsia="Calibri" w:hAnsi="Matter Light" w:cs="Calibri"/>
                <w:sz w:val="18"/>
                <w:szCs w:val="18"/>
              </w:rPr>
              <w:t>accesibilidad,</w:t>
            </w:r>
            <w:r w:rsidRPr="005D4BC9">
              <w:rPr>
                <w:rFonts w:ascii="Matter Light" w:eastAsia="Calibri" w:hAnsi="Matter Light" w:cs="Calibri"/>
                <w:sz w:val="18"/>
                <w:szCs w:val="18"/>
              </w:rPr>
              <w:t xml:space="preserve"> alergias, diabetes, prohibición expresa para salir en los soportes gráficos que se publicarán posteriormente, etc.</w:t>
            </w:r>
          </w:p>
          <w:p w:rsidR="005D4BC9" w:rsidRPr="001949BE" w:rsidRDefault="005D4BC9" w:rsidP="005C563A">
            <w:pPr>
              <w:rPr>
                <w:rFonts w:ascii="Matter Light" w:eastAsia="Calibri" w:hAnsi="Matter Light" w:cs="Times New Roman"/>
                <w:sz w:val="18"/>
                <w:szCs w:val="18"/>
              </w:rPr>
            </w:pPr>
          </w:p>
        </w:tc>
      </w:tr>
    </w:tbl>
    <w:p w:rsidR="005D4BC9" w:rsidRPr="001949BE" w:rsidRDefault="005D4BC9" w:rsidP="00117155">
      <w:pPr>
        <w:tabs>
          <w:tab w:val="left" w:pos="6135"/>
        </w:tabs>
        <w:rPr>
          <w:rFonts w:ascii="Matter Light" w:eastAsia="Times New Roman" w:hAnsi="Matter Light" w:cs="Arial"/>
          <w:sz w:val="20"/>
          <w:szCs w:val="20"/>
          <w:lang w:eastAsia="es-ES"/>
        </w:rPr>
      </w:pPr>
    </w:p>
    <w:sectPr w:rsidR="005D4BC9" w:rsidRPr="001949BE" w:rsidSect="00D56818">
      <w:headerReference w:type="default" r:id="rId9"/>
      <w:headerReference w:type="first" r:id="rId10"/>
      <w:footerReference w:type="first" r:id="rId11"/>
      <w:pgSz w:w="11906" w:h="16838"/>
      <w:pgMar w:top="2155" w:right="1134" w:bottom="2393" w:left="1416" w:header="709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31E77" w:rsidRDefault="00D31E77" w:rsidP="001907F2">
      <w:pPr>
        <w:spacing w:after="0" w:line="240" w:lineRule="auto"/>
      </w:pPr>
      <w:r>
        <w:separator/>
      </w:r>
    </w:p>
  </w:endnote>
  <w:endnote w:type="continuationSeparator" w:id="0">
    <w:p w:rsidR="00D31E77" w:rsidRDefault="00D31E77" w:rsidP="001907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tter Light">
    <w:panose1 w:val="00000000000000000000"/>
    <w:charset w:val="00"/>
    <w:family w:val="auto"/>
    <w:pitch w:val="variable"/>
    <w:sig w:usb0="A10000EF" w:usb1="4000247A" w:usb2="00000000" w:usb3="00000000" w:csb0="00000093" w:csb1="00000000"/>
  </w:font>
  <w:font w:name="Matter">
    <w:panose1 w:val="00000000000000000000"/>
    <w:charset w:val="00"/>
    <w:family w:val="auto"/>
    <w:pitch w:val="variable"/>
    <w:sig w:usb0="A10000EF" w:usb1="4000247A" w:usb2="00000000" w:usb3="00000000" w:csb0="00000093" w:csb1="00000000"/>
  </w:font>
  <w:font w:name="HelveticaNeueLTStd-Roman">
    <w:altName w:val="Arial"/>
    <w:charset w:val="4D"/>
    <w:family w:val="auto"/>
    <w:pitch w:val="default"/>
    <w:sig w:usb0="00000003" w:usb1="00000000" w:usb2="00000000" w:usb3="00000000" w:csb0="00000001" w:csb1="00000000"/>
  </w:font>
  <w:font w:name="Matter Medium">
    <w:panose1 w:val="00000000000000000000"/>
    <w:charset w:val="00"/>
    <w:family w:val="auto"/>
    <w:pitch w:val="variable"/>
    <w:sig w:usb0="A10000EF" w:usb1="4000247A" w:usb2="00000000" w:usb3="00000000" w:csb0="00000093" w:csb1="00000000"/>
  </w:font>
  <w:font w:name="Matter SemiBold">
    <w:panose1 w:val="00000000000000000000"/>
    <w:charset w:val="00"/>
    <w:family w:val="auto"/>
    <w:pitch w:val="variable"/>
    <w:sig w:usb0="A10000EF" w:usb1="4000247A" w:usb2="00000000" w:usb3="00000000" w:csb0="00000093" w:csb1="00000000"/>
  </w:font>
  <w:font w:name="Matter-Light">
    <w:altName w:val="Calibri"/>
    <w:panose1 w:val="00000000000000000000"/>
    <w:charset w:val="4D"/>
    <w:family w:val="auto"/>
    <w:notTrueType/>
    <w:pitch w:val="variable"/>
    <w:sig w:usb0="A10000EF" w:usb1="4000247A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ibre Franklin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aconcuadrcula"/>
      <w:tblW w:w="0" w:type="auto"/>
      <w:jc w:val="right"/>
      <w:tblBorders>
        <w:top w:val="single" w:sz="4" w:space="0" w:color="00587C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85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261"/>
      <w:gridCol w:w="283"/>
      <w:gridCol w:w="1326"/>
    </w:tblGrid>
    <w:tr w:rsidR="00C92D1D" w:rsidRPr="00964A82" w:rsidTr="00E20215">
      <w:trPr>
        <w:trHeight w:val="663"/>
        <w:jc w:val="right"/>
      </w:trPr>
      <w:tc>
        <w:tcPr>
          <w:tcW w:w="3261" w:type="dxa"/>
          <w:tcBorders>
            <w:top w:val="single" w:sz="4" w:space="0" w:color="00587C"/>
            <w:right w:val="nil"/>
          </w:tcBorders>
        </w:tcPr>
        <w:p w:rsidR="00C92D1D" w:rsidRPr="00A15004" w:rsidRDefault="00C92D1D" w:rsidP="00C92D1D">
          <w:pPr>
            <w:pStyle w:val="pie"/>
            <w:rPr>
              <w:rFonts w:ascii="Matter SemiBold" w:hAnsi="Matter SemiBold"/>
              <w:b/>
              <w:bCs/>
            </w:rPr>
          </w:pPr>
          <w:r w:rsidRPr="00A15004">
            <w:rPr>
              <w:rFonts w:ascii="Matter SemiBold" w:hAnsi="Matter SemiBold"/>
              <w:b/>
              <w:bCs/>
            </w:rPr>
            <w:t>Ayuntamiento de Málaga</w:t>
          </w:r>
        </w:p>
        <w:p w:rsidR="00974DC8" w:rsidRDefault="00974DC8" w:rsidP="00974DC8">
          <w:pPr>
            <w:pStyle w:val="pie"/>
          </w:pPr>
          <w:r>
            <w:t>Edificio Consistorial.</w:t>
          </w:r>
          <w:r w:rsidRPr="00200252">
            <w:t xml:space="preserve"> Av</w:t>
          </w:r>
          <w:r>
            <w:t>.</w:t>
          </w:r>
          <w:r w:rsidRPr="00200252">
            <w:t xml:space="preserve"> Cervantes, 4. </w:t>
          </w:r>
        </w:p>
        <w:p w:rsidR="00C92D1D" w:rsidRPr="00D45DEA" w:rsidRDefault="00C92D1D" w:rsidP="00C92D1D">
          <w:pPr>
            <w:pStyle w:val="pie"/>
          </w:pPr>
          <w:r w:rsidRPr="00200252">
            <w:t>29016 Má</w:t>
          </w:r>
          <w:r>
            <w:t>l</w:t>
          </w:r>
          <w:r w:rsidRPr="00200252">
            <w:t>aga</w:t>
          </w:r>
          <w:r>
            <w:t xml:space="preserve"> (Edificio Consistorial)</w:t>
          </w:r>
        </w:p>
      </w:tc>
      <w:tc>
        <w:tcPr>
          <w:tcW w:w="283" w:type="dxa"/>
          <w:tcBorders>
            <w:top w:val="nil"/>
            <w:left w:val="nil"/>
          </w:tcBorders>
        </w:tcPr>
        <w:p w:rsidR="00C92D1D" w:rsidRPr="006033F3" w:rsidRDefault="00C92D1D" w:rsidP="00C92D1D">
          <w:pPr>
            <w:pStyle w:val="Piedepgina"/>
            <w:rPr>
              <w:rFonts w:ascii="Matter Medium" w:hAnsi="Matter Medium"/>
              <w:color w:val="00587C"/>
              <w:sz w:val="20"/>
              <w:szCs w:val="20"/>
            </w:rPr>
          </w:pPr>
        </w:p>
      </w:tc>
      <w:tc>
        <w:tcPr>
          <w:tcW w:w="1326" w:type="dxa"/>
        </w:tcPr>
        <w:p w:rsidR="00C92D1D" w:rsidRPr="00964A82" w:rsidRDefault="00C92D1D" w:rsidP="00C92D1D">
          <w:pPr>
            <w:pStyle w:val="pie"/>
          </w:pPr>
          <w:r w:rsidRPr="00964A82">
            <w:t xml:space="preserve">+34 </w:t>
          </w:r>
          <w:r>
            <w:t>951 926 010</w:t>
          </w:r>
        </w:p>
        <w:p w:rsidR="00C92D1D" w:rsidRPr="00964A82" w:rsidRDefault="00C92D1D" w:rsidP="00C92D1D">
          <w:pPr>
            <w:pStyle w:val="pie"/>
          </w:pPr>
          <w:r>
            <w:t>info@</w:t>
          </w:r>
          <w:r w:rsidRPr="00A15004">
            <w:t>malaga.eu</w:t>
          </w:r>
        </w:p>
        <w:p w:rsidR="00C92D1D" w:rsidRPr="00964A82" w:rsidRDefault="00C92D1D" w:rsidP="00C92D1D">
          <w:pPr>
            <w:pStyle w:val="pie"/>
          </w:pPr>
          <w:r w:rsidRPr="00964A82">
            <w:t>www.malaga.eu</w:t>
          </w:r>
        </w:p>
        <w:p w:rsidR="00C92D1D" w:rsidRPr="00964A82" w:rsidRDefault="00C92D1D" w:rsidP="00C92D1D">
          <w:pPr>
            <w:pStyle w:val="Piedepgina"/>
            <w:rPr>
              <w:rFonts w:ascii="Matter" w:hAnsi="Matter"/>
              <w:color w:val="00587C"/>
              <w:sz w:val="18"/>
              <w:szCs w:val="18"/>
            </w:rPr>
          </w:pPr>
        </w:p>
      </w:tc>
    </w:tr>
  </w:tbl>
  <w:p w:rsidR="00C92D1D" w:rsidRDefault="00BB3BCA">
    <w:pPr>
      <w:pStyle w:val="Piedepgina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C581230" wp14:editId="79BE865D">
              <wp:simplePos x="0" y="0"/>
              <wp:positionH relativeFrom="column">
                <wp:posOffset>6192520</wp:posOffset>
              </wp:positionH>
              <wp:positionV relativeFrom="page">
                <wp:align>center</wp:align>
              </wp:positionV>
              <wp:extent cx="1828800" cy="428400"/>
              <wp:effectExtent l="0" t="0" r="0" b="0"/>
              <wp:wrapNone/>
              <wp:docPr id="456275192" name="Cuadro de tex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4284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BB3BCA" w:rsidRPr="00886049" w:rsidRDefault="00BB3BCA" w:rsidP="00BB3BCA">
                          <w:pPr>
                            <w:pStyle w:val="B3-Web"/>
                          </w:pPr>
                          <w:r w:rsidRPr="00A2269E">
                            <w:rPr>
                              <w:sz w:val="16"/>
                              <w:szCs w:val="16"/>
                            </w:rPr>
                            <w:fldChar w:fldCharType="begin"/>
                          </w:r>
                          <w:r w:rsidRPr="00A2269E">
                            <w:rPr>
                              <w:sz w:val="16"/>
                              <w:szCs w:val="16"/>
                            </w:rPr>
                            <w:instrText>PAGE  \* Arabic  \* MERGEFORMAT</w:instrText>
                          </w:r>
                          <w:r w:rsidRPr="00A2269E">
                            <w:rPr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A2269E">
                            <w:rPr>
                              <w:sz w:val="16"/>
                              <w:szCs w:val="16"/>
                            </w:rPr>
                            <w:t>1</w:t>
                          </w:r>
                          <w:r w:rsidRPr="00A2269E">
                            <w:rPr>
                              <w:sz w:val="16"/>
                              <w:szCs w:val="16"/>
                            </w:rPr>
                            <w:fldChar w:fldCharType="end"/>
                          </w:r>
                          <w:r w:rsidRPr="00A2269E">
                            <w:rPr>
                              <w:sz w:val="16"/>
                              <w:szCs w:val="16"/>
                            </w:rPr>
                            <w:t>/</w:t>
                          </w:r>
                          <w:r w:rsidRPr="00A2269E">
                            <w:rPr>
                              <w:sz w:val="16"/>
                              <w:szCs w:val="16"/>
                            </w:rPr>
                            <w:fldChar w:fldCharType="begin"/>
                          </w:r>
                          <w:r w:rsidRPr="00A2269E">
                            <w:rPr>
                              <w:sz w:val="16"/>
                              <w:szCs w:val="16"/>
                            </w:rPr>
                            <w:instrText>NUMPAGES  \* Arabic  \* MERGEFORMAT</w:instrText>
                          </w:r>
                          <w:r w:rsidRPr="00A2269E">
                            <w:rPr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A2269E">
                            <w:rPr>
                              <w:sz w:val="16"/>
                              <w:szCs w:val="16"/>
                            </w:rPr>
                            <w:t>6</w:t>
                          </w:r>
                          <w:r w:rsidRPr="00A2269E">
                            <w:rPr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581230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487.6pt;margin-top:0;width:2in;height:33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center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" filled="f" stroked="f" strokeweight=".5pt">
              <v:textbox>
                <w:txbxContent>
                  <w:p w:rsidR="00BB3BCA" w:rsidRPr="00886049" w:rsidRDefault="00BB3BCA" w:rsidP="00BB3BCA">
                    <w:pPr>
                      <w:pStyle w:val="B3-Web"/>
                    </w:pPr>
                    <w:r w:rsidRPr="00A2269E">
                      <w:rPr>
                        <w:sz w:val="16"/>
                        <w:szCs w:val="16"/>
                      </w:rPr>
                      <w:fldChar w:fldCharType="begin"/>
                    </w:r>
                    <w:r w:rsidRPr="00A2269E">
                      <w:rPr>
                        <w:sz w:val="16"/>
                        <w:szCs w:val="16"/>
                      </w:rPr>
                      <w:instrText>PAGE  \* Arabic  \* MERGEFORMAT</w:instrText>
                    </w:r>
                    <w:r w:rsidRPr="00A2269E">
                      <w:rPr>
                        <w:sz w:val="16"/>
                        <w:szCs w:val="16"/>
                      </w:rPr>
                      <w:fldChar w:fldCharType="separate"/>
                    </w:r>
                    <w:r w:rsidRPr="00A2269E">
                      <w:rPr>
                        <w:sz w:val="16"/>
                        <w:szCs w:val="16"/>
                      </w:rPr>
                      <w:t>1</w:t>
                    </w:r>
                    <w:r w:rsidRPr="00A2269E">
                      <w:rPr>
                        <w:sz w:val="16"/>
                        <w:szCs w:val="16"/>
                      </w:rPr>
                      <w:fldChar w:fldCharType="end"/>
                    </w:r>
                    <w:r w:rsidRPr="00A2269E">
                      <w:rPr>
                        <w:sz w:val="16"/>
                        <w:szCs w:val="16"/>
                      </w:rPr>
                      <w:t>/</w:t>
                    </w:r>
                    <w:r w:rsidRPr="00A2269E">
                      <w:rPr>
                        <w:sz w:val="16"/>
                        <w:szCs w:val="16"/>
                      </w:rPr>
                      <w:fldChar w:fldCharType="begin"/>
                    </w:r>
                    <w:r w:rsidRPr="00A2269E">
                      <w:rPr>
                        <w:sz w:val="16"/>
                        <w:szCs w:val="16"/>
                      </w:rPr>
                      <w:instrText>NUMPAGES  \* Arabic  \* MERGEFORMAT</w:instrText>
                    </w:r>
                    <w:r w:rsidRPr="00A2269E">
                      <w:rPr>
                        <w:sz w:val="16"/>
                        <w:szCs w:val="16"/>
                      </w:rPr>
                      <w:fldChar w:fldCharType="separate"/>
                    </w:r>
                    <w:r w:rsidRPr="00A2269E">
                      <w:rPr>
                        <w:sz w:val="16"/>
                        <w:szCs w:val="16"/>
                      </w:rPr>
                      <w:t>6</w:t>
                    </w:r>
                    <w:r w:rsidRPr="00A2269E">
                      <w:rPr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31E77" w:rsidRDefault="00D31E77" w:rsidP="001907F2">
      <w:pPr>
        <w:spacing w:after="0" w:line="240" w:lineRule="auto"/>
      </w:pPr>
      <w:r>
        <w:separator/>
      </w:r>
    </w:p>
  </w:footnote>
  <w:footnote w:type="continuationSeparator" w:id="0">
    <w:p w:rsidR="00D31E77" w:rsidRDefault="00D31E77" w:rsidP="001907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B3BCA" w:rsidRDefault="003C1447">
    <w:pPr>
      <w:pStyle w:val="Encabezado"/>
    </w:pPr>
    <w:r>
      <w:rPr>
        <w:noProof/>
      </w:rPr>
      <w:drawing>
        <wp:anchor distT="0" distB="0" distL="114300" distR="114300" simplePos="0" relativeHeight="251662336" behindDoc="1" locked="0" layoutInCell="1" allowOverlap="1" wp14:anchorId="0C27089C" wp14:editId="50820C7B">
          <wp:simplePos x="0" y="0"/>
          <wp:positionH relativeFrom="margin">
            <wp:posOffset>-720090</wp:posOffset>
          </wp:positionH>
          <wp:positionV relativeFrom="margin">
            <wp:posOffset>-1519555</wp:posOffset>
          </wp:positionV>
          <wp:extent cx="7559643" cy="10685142"/>
          <wp:effectExtent l="0" t="0" r="0" b="0"/>
          <wp:wrapNone/>
          <wp:docPr id="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8248256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43" cy="1068514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B3BCA"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5917DF6D" wp14:editId="03E32E65">
              <wp:simplePos x="0" y="0"/>
              <wp:positionH relativeFrom="column">
                <wp:posOffset>6192520</wp:posOffset>
              </wp:positionH>
              <wp:positionV relativeFrom="page">
                <wp:align>center</wp:align>
              </wp:positionV>
              <wp:extent cx="1828800" cy="428400"/>
              <wp:effectExtent l="0" t="0" r="0" b="0"/>
              <wp:wrapNone/>
              <wp:docPr id="789171783" name="Cuadro de tex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4284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BB3BCA" w:rsidRPr="00886049" w:rsidRDefault="00BB3BCA" w:rsidP="00BB3BCA">
                          <w:pPr>
                            <w:pStyle w:val="B3-Web"/>
                          </w:pPr>
                          <w:r w:rsidRPr="00A2269E">
                            <w:rPr>
                              <w:sz w:val="16"/>
                              <w:szCs w:val="16"/>
                            </w:rPr>
                            <w:fldChar w:fldCharType="begin"/>
                          </w:r>
                          <w:r w:rsidRPr="00A2269E">
                            <w:rPr>
                              <w:sz w:val="16"/>
                              <w:szCs w:val="16"/>
                            </w:rPr>
                            <w:instrText>PAGE  \* Arabic  \* MERGEFORMAT</w:instrText>
                          </w:r>
                          <w:r w:rsidRPr="00A2269E">
                            <w:rPr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A2269E">
                            <w:rPr>
                              <w:sz w:val="16"/>
                              <w:szCs w:val="16"/>
                            </w:rPr>
                            <w:t>1</w:t>
                          </w:r>
                          <w:r w:rsidRPr="00A2269E">
                            <w:rPr>
                              <w:sz w:val="16"/>
                              <w:szCs w:val="16"/>
                            </w:rPr>
                            <w:fldChar w:fldCharType="end"/>
                          </w:r>
                          <w:r w:rsidRPr="00A2269E">
                            <w:rPr>
                              <w:sz w:val="16"/>
                              <w:szCs w:val="16"/>
                            </w:rPr>
                            <w:t>/</w:t>
                          </w:r>
                          <w:r w:rsidRPr="00A2269E">
                            <w:rPr>
                              <w:sz w:val="16"/>
                              <w:szCs w:val="16"/>
                            </w:rPr>
                            <w:fldChar w:fldCharType="begin"/>
                          </w:r>
                          <w:r w:rsidRPr="00A2269E">
                            <w:rPr>
                              <w:sz w:val="16"/>
                              <w:szCs w:val="16"/>
                            </w:rPr>
                            <w:instrText>NUMPAGES  \* Arabic  \* MERGEFORMAT</w:instrText>
                          </w:r>
                          <w:r w:rsidRPr="00A2269E">
                            <w:rPr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A2269E">
                            <w:rPr>
                              <w:sz w:val="16"/>
                              <w:szCs w:val="16"/>
                            </w:rPr>
                            <w:t>6</w:t>
                          </w:r>
                          <w:r w:rsidRPr="00A2269E">
                            <w:rPr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917DF6D" id="_x0000_t202" coordsize="21600,21600" o:spt="202" path="m,l,21600r21600,l21600,xe">
              <v:stroke joinstyle="miter"/>
              <v:path gradientshapeok="t" o:connecttype="rect"/>
            </v:shapetype>
            <v:shape id="Cuadro de texto 3" o:spid="_x0000_s1026" type="#_x0000_t202" style="position:absolute;margin-left:487.6pt;margin-top:0;width:2in;height:33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center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" filled="f" stroked="f" strokeweight=".5pt">
              <v:textbox>
                <w:txbxContent>
                  <w:p w:rsidR="00BB3BCA" w:rsidRPr="00886049" w:rsidRDefault="00BB3BCA" w:rsidP="00BB3BCA">
                    <w:pPr>
                      <w:pStyle w:val="B3-Web"/>
                    </w:pPr>
                    <w:r w:rsidRPr="00A2269E">
                      <w:rPr>
                        <w:sz w:val="16"/>
                        <w:szCs w:val="16"/>
                      </w:rPr>
                      <w:fldChar w:fldCharType="begin"/>
                    </w:r>
                    <w:r w:rsidRPr="00A2269E">
                      <w:rPr>
                        <w:sz w:val="16"/>
                        <w:szCs w:val="16"/>
                      </w:rPr>
                      <w:instrText>PAGE  \* Arabic  \* MERGEFORMAT</w:instrText>
                    </w:r>
                    <w:r w:rsidRPr="00A2269E">
                      <w:rPr>
                        <w:sz w:val="16"/>
                        <w:szCs w:val="16"/>
                      </w:rPr>
                      <w:fldChar w:fldCharType="separate"/>
                    </w:r>
                    <w:r w:rsidRPr="00A2269E">
                      <w:rPr>
                        <w:sz w:val="16"/>
                        <w:szCs w:val="16"/>
                      </w:rPr>
                      <w:t>1</w:t>
                    </w:r>
                    <w:r w:rsidRPr="00A2269E">
                      <w:rPr>
                        <w:sz w:val="16"/>
                        <w:szCs w:val="16"/>
                      </w:rPr>
                      <w:fldChar w:fldCharType="end"/>
                    </w:r>
                    <w:r w:rsidRPr="00A2269E">
                      <w:rPr>
                        <w:sz w:val="16"/>
                        <w:szCs w:val="16"/>
                      </w:rPr>
                      <w:t>/</w:t>
                    </w:r>
                    <w:r w:rsidRPr="00A2269E">
                      <w:rPr>
                        <w:sz w:val="16"/>
                        <w:szCs w:val="16"/>
                      </w:rPr>
                      <w:fldChar w:fldCharType="begin"/>
                    </w:r>
                    <w:r w:rsidRPr="00A2269E">
                      <w:rPr>
                        <w:sz w:val="16"/>
                        <w:szCs w:val="16"/>
                      </w:rPr>
                      <w:instrText>NUMPAGES  \* Arabic  \* MERGEFORMAT</w:instrText>
                    </w:r>
                    <w:r w:rsidRPr="00A2269E">
                      <w:rPr>
                        <w:sz w:val="16"/>
                        <w:szCs w:val="16"/>
                      </w:rPr>
                      <w:fldChar w:fldCharType="separate"/>
                    </w:r>
                    <w:r w:rsidRPr="00A2269E">
                      <w:rPr>
                        <w:sz w:val="16"/>
                        <w:szCs w:val="16"/>
                      </w:rPr>
                      <w:t>6</w:t>
                    </w:r>
                    <w:r w:rsidRPr="00A2269E">
                      <w:rPr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D4BC9" w:rsidRDefault="005D4BC9">
    <w:pPr>
      <w:pStyle w:val="Encabezado"/>
      <w:rPr>
        <w:rFonts w:ascii="Libre Franklin" w:eastAsia="Libre Franklin" w:hAnsi="Libre Franklin" w:cs="Libre Franklin"/>
        <w:i/>
        <w:color w:val="7F7F7F"/>
        <w:sz w:val="16"/>
        <w:szCs w:val="16"/>
        <w:lang w:eastAsia="es-ES"/>
      </w:rPr>
    </w:pPr>
    <w:r>
      <w:rPr>
        <w:noProof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right</wp:align>
          </wp:positionH>
          <wp:positionV relativeFrom="page">
            <wp:posOffset>-153619</wp:posOffset>
          </wp:positionV>
          <wp:extent cx="7559998" cy="10685644"/>
          <wp:effectExtent l="0" t="0" r="0" b="0"/>
          <wp:wrapNone/>
          <wp:docPr id="5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0973203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998" cy="106856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5D4BC9" w:rsidRDefault="005D4BC9">
    <w:pPr>
      <w:pStyle w:val="Encabezado"/>
      <w:rPr>
        <w:rFonts w:ascii="Libre Franklin" w:eastAsia="Libre Franklin" w:hAnsi="Libre Franklin" w:cs="Libre Franklin"/>
        <w:i/>
        <w:color w:val="7F7F7F"/>
        <w:sz w:val="16"/>
        <w:szCs w:val="16"/>
        <w:lang w:eastAsia="es-ES"/>
      </w:rPr>
    </w:pPr>
  </w:p>
  <w:p w:rsidR="005D4BC9" w:rsidRDefault="005D4BC9">
    <w:pPr>
      <w:pStyle w:val="Encabezado"/>
      <w:rPr>
        <w:rFonts w:ascii="Libre Franklin" w:eastAsia="Libre Franklin" w:hAnsi="Libre Franklin" w:cs="Libre Franklin"/>
        <w:i/>
        <w:color w:val="7F7F7F"/>
        <w:sz w:val="16"/>
        <w:szCs w:val="16"/>
        <w:lang w:eastAsia="es-ES"/>
      </w:rPr>
    </w:pPr>
  </w:p>
  <w:p w:rsidR="005D4BC9" w:rsidRDefault="005D4BC9">
    <w:pPr>
      <w:pStyle w:val="Encabezado"/>
      <w:rPr>
        <w:rFonts w:ascii="Libre Franklin" w:eastAsia="Libre Franklin" w:hAnsi="Libre Franklin" w:cs="Libre Franklin"/>
        <w:i/>
        <w:color w:val="7F7F7F"/>
        <w:sz w:val="16"/>
        <w:szCs w:val="16"/>
        <w:lang w:eastAsia="es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362500"/>
    <w:multiLevelType w:val="hybridMultilevel"/>
    <w:tmpl w:val="C6C617B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AF091A"/>
    <w:multiLevelType w:val="hybridMultilevel"/>
    <w:tmpl w:val="1EE215CE"/>
    <w:lvl w:ilvl="0" w:tplc="CCA20362"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1D7D7056"/>
    <w:multiLevelType w:val="hybridMultilevel"/>
    <w:tmpl w:val="79680C96"/>
    <w:lvl w:ilvl="0" w:tplc="0B2608C2">
      <w:start w:val="1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451F7041"/>
    <w:multiLevelType w:val="multilevel"/>
    <w:tmpl w:val="711CB74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color w:val="auto"/>
      </w:rPr>
    </w:lvl>
  </w:abstractNum>
  <w:abstractNum w:abstractNumId="4" w15:restartNumberingAfterBreak="0">
    <w:nsid w:val="4D492A4D"/>
    <w:multiLevelType w:val="hybridMultilevel"/>
    <w:tmpl w:val="3E04B0D8"/>
    <w:lvl w:ilvl="0" w:tplc="D7DEF464">
      <w:start w:val="1"/>
      <w:numFmt w:val="bullet"/>
      <w:pStyle w:val="4-Listado"/>
      <w:lvlText w:val=""/>
      <w:lvlJc w:val="left"/>
      <w:pPr>
        <w:tabs>
          <w:tab w:val="num" w:pos="720"/>
        </w:tabs>
        <w:ind w:left="284" w:hanging="284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C87DE7"/>
    <w:multiLevelType w:val="hybridMultilevel"/>
    <w:tmpl w:val="74F0B2B2"/>
    <w:lvl w:ilvl="0" w:tplc="7BF03B8A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5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BC9"/>
    <w:rsid w:val="00016635"/>
    <w:rsid w:val="00024B1F"/>
    <w:rsid w:val="000429B1"/>
    <w:rsid w:val="00086384"/>
    <w:rsid w:val="000A68C8"/>
    <w:rsid w:val="000D26E5"/>
    <w:rsid w:val="00117155"/>
    <w:rsid w:val="00180400"/>
    <w:rsid w:val="001824D3"/>
    <w:rsid w:val="001907F2"/>
    <w:rsid w:val="00190B1E"/>
    <w:rsid w:val="001949BE"/>
    <w:rsid w:val="001951DF"/>
    <w:rsid w:val="001D059B"/>
    <w:rsid w:val="002616D3"/>
    <w:rsid w:val="002628F2"/>
    <w:rsid w:val="0028719D"/>
    <w:rsid w:val="0028786A"/>
    <w:rsid w:val="00287F71"/>
    <w:rsid w:val="00307765"/>
    <w:rsid w:val="00312392"/>
    <w:rsid w:val="0036312A"/>
    <w:rsid w:val="00375252"/>
    <w:rsid w:val="003C1447"/>
    <w:rsid w:val="00454AC7"/>
    <w:rsid w:val="0046745A"/>
    <w:rsid w:val="004D0C9F"/>
    <w:rsid w:val="004E65B4"/>
    <w:rsid w:val="00524BA2"/>
    <w:rsid w:val="005654FC"/>
    <w:rsid w:val="005728D1"/>
    <w:rsid w:val="00583B72"/>
    <w:rsid w:val="0058735A"/>
    <w:rsid w:val="005917C8"/>
    <w:rsid w:val="005C563A"/>
    <w:rsid w:val="005D4BC9"/>
    <w:rsid w:val="005E657B"/>
    <w:rsid w:val="00623AD4"/>
    <w:rsid w:val="00654429"/>
    <w:rsid w:val="00682141"/>
    <w:rsid w:val="006D4118"/>
    <w:rsid w:val="006E71E5"/>
    <w:rsid w:val="007317D6"/>
    <w:rsid w:val="007332D9"/>
    <w:rsid w:val="008215E3"/>
    <w:rsid w:val="00877D4C"/>
    <w:rsid w:val="008A0C6A"/>
    <w:rsid w:val="008D4236"/>
    <w:rsid w:val="008E67D4"/>
    <w:rsid w:val="00915263"/>
    <w:rsid w:val="00915BC5"/>
    <w:rsid w:val="00974DC8"/>
    <w:rsid w:val="009E0735"/>
    <w:rsid w:val="00A625B6"/>
    <w:rsid w:val="00A9517E"/>
    <w:rsid w:val="00AA10F7"/>
    <w:rsid w:val="00AB3F78"/>
    <w:rsid w:val="00AC1B0D"/>
    <w:rsid w:val="00AC671A"/>
    <w:rsid w:val="00AF763A"/>
    <w:rsid w:val="00B25518"/>
    <w:rsid w:val="00BA6AEE"/>
    <w:rsid w:val="00BB3119"/>
    <w:rsid w:val="00BB3BCA"/>
    <w:rsid w:val="00BC7DB8"/>
    <w:rsid w:val="00BF10B5"/>
    <w:rsid w:val="00BF3AB3"/>
    <w:rsid w:val="00C92D1D"/>
    <w:rsid w:val="00CC4FA0"/>
    <w:rsid w:val="00D0415A"/>
    <w:rsid w:val="00D31E77"/>
    <w:rsid w:val="00D56818"/>
    <w:rsid w:val="00D612A3"/>
    <w:rsid w:val="00D90A03"/>
    <w:rsid w:val="00DF582C"/>
    <w:rsid w:val="00E26428"/>
    <w:rsid w:val="00E77971"/>
    <w:rsid w:val="00E82B0A"/>
    <w:rsid w:val="00E9372C"/>
    <w:rsid w:val="00E958F9"/>
    <w:rsid w:val="00EB7E93"/>
    <w:rsid w:val="00ED7635"/>
    <w:rsid w:val="00EE5332"/>
    <w:rsid w:val="00F526A1"/>
    <w:rsid w:val="00F60F76"/>
    <w:rsid w:val="00F7671D"/>
    <w:rsid w:val="00F916EB"/>
    <w:rsid w:val="00FA6617"/>
    <w:rsid w:val="00FC25A3"/>
    <w:rsid w:val="00FC32E8"/>
    <w:rsid w:val="00FF3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3887ED66"/>
  <w15:chartTrackingRefBased/>
  <w15:docId w15:val="{DAFC3538-34DD-496F-83BF-355160670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link w:val="Ttulo1Car"/>
    <w:uiPriority w:val="9"/>
    <w:qFormat/>
    <w:rsid w:val="00AB3F7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907F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907F2"/>
  </w:style>
  <w:style w:type="paragraph" w:styleId="Piedepgina">
    <w:name w:val="footer"/>
    <w:basedOn w:val="Normal"/>
    <w:link w:val="PiedepginaCar"/>
    <w:uiPriority w:val="99"/>
    <w:unhideWhenUsed/>
    <w:rsid w:val="001907F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907F2"/>
  </w:style>
  <w:style w:type="table" w:styleId="Tablaconcuadrcula">
    <w:name w:val="Table Grid"/>
    <w:basedOn w:val="Tablanormal"/>
    <w:uiPriority w:val="39"/>
    <w:rsid w:val="001907F2"/>
    <w:pPr>
      <w:spacing w:after="0" w:line="240" w:lineRule="auto"/>
    </w:pPr>
    <w:rPr>
      <w:rFonts w:ascii="Matter Light" w:eastAsia="Times New Roman" w:hAnsi="Matter Light" w:cs="Times New Roman"/>
      <w:color w:val="000000"/>
      <w:lang w:eastAsia="es-ES_trad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ie">
    <w:name w:val="pie"/>
    <w:basedOn w:val="Piedepgina"/>
    <w:rsid w:val="001907F2"/>
    <w:pPr>
      <w:widowControl w:val="0"/>
      <w:autoSpaceDE w:val="0"/>
      <w:autoSpaceDN w:val="0"/>
      <w:adjustRightInd w:val="0"/>
      <w:textAlignment w:val="center"/>
    </w:pPr>
    <w:rPr>
      <w:rFonts w:ascii="Matter" w:eastAsia="Times New Roman" w:hAnsi="Matter" w:cs="Times New Roman"/>
      <w:color w:val="00587C"/>
      <w:sz w:val="18"/>
      <w:szCs w:val="18"/>
      <w:lang w:eastAsia="es-ES_tradnl"/>
    </w:rPr>
  </w:style>
  <w:style w:type="paragraph" w:customStyle="1" w:styleId="1-Normal">
    <w:name w:val="1- Normal"/>
    <w:basedOn w:val="Normal"/>
    <w:autoRedefine/>
    <w:qFormat/>
    <w:rsid w:val="001907F2"/>
    <w:pPr>
      <w:widowControl w:val="0"/>
      <w:autoSpaceDE w:val="0"/>
      <w:autoSpaceDN w:val="0"/>
      <w:adjustRightInd w:val="0"/>
      <w:spacing w:before="120" w:after="0" w:line="260" w:lineRule="atLeast"/>
      <w:jc w:val="both"/>
      <w:textAlignment w:val="center"/>
    </w:pPr>
    <w:rPr>
      <w:rFonts w:ascii="Matter Light" w:eastAsia="Times New Roman" w:hAnsi="Matter Light" w:cs="Times New Roman"/>
      <w:color w:val="000000"/>
      <w:lang w:val="en-US" w:eastAsia="es-ES_tradnl"/>
    </w:rPr>
  </w:style>
  <w:style w:type="paragraph" w:customStyle="1" w:styleId="5-Fecha">
    <w:name w:val="5 - Fecha"/>
    <w:basedOn w:val="6-Firma"/>
    <w:next w:val="6-Firma"/>
    <w:autoRedefine/>
    <w:qFormat/>
    <w:rsid w:val="001907F2"/>
    <w:pPr>
      <w:spacing w:before="360" w:after="120"/>
    </w:pPr>
  </w:style>
  <w:style w:type="paragraph" w:customStyle="1" w:styleId="6-Firma">
    <w:name w:val="6 - Firma"/>
    <w:basedOn w:val="Normal"/>
    <w:autoRedefine/>
    <w:qFormat/>
    <w:rsid w:val="001907F2"/>
    <w:pPr>
      <w:keepLines/>
      <w:autoSpaceDE w:val="0"/>
      <w:autoSpaceDN w:val="0"/>
      <w:adjustRightInd w:val="0"/>
      <w:spacing w:after="60" w:line="260" w:lineRule="atLeast"/>
      <w:ind w:right="5103"/>
      <w:textAlignment w:val="center"/>
    </w:pPr>
    <w:rPr>
      <w:rFonts w:ascii="Matter Light" w:eastAsia="Times New Roman" w:hAnsi="Matter Light" w:cs="HelveticaNeueLTStd-Roman"/>
      <w:color w:val="000000"/>
      <w:spacing w:val="-1"/>
      <w:szCs w:val="18"/>
      <w:lang w:val="es-ES_tradnl" w:eastAsia="es-ES_tradnl"/>
    </w:rPr>
  </w:style>
  <w:style w:type="character" w:customStyle="1" w:styleId="7-Negritanormal">
    <w:name w:val="7- Negrita normal"/>
    <w:uiPriority w:val="1"/>
    <w:qFormat/>
    <w:rsid w:val="001907F2"/>
    <w:rPr>
      <w:rFonts w:ascii="Matter Medium" w:hAnsi="Matter Medium"/>
      <w:b w:val="0"/>
      <w:i w:val="0"/>
      <w:spacing w:val="0"/>
    </w:rPr>
  </w:style>
  <w:style w:type="paragraph" w:customStyle="1" w:styleId="4-Listado">
    <w:name w:val="4- Listado"/>
    <w:basedOn w:val="Normal"/>
    <w:autoRedefine/>
    <w:qFormat/>
    <w:rsid w:val="00AB3F78"/>
    <w:pPr>
      <w:widowControl w:val="0"/>
      <w:numPr>
        <w:numId w:val="1"/>
      </w:numPr>
      <w:autoSpaceDE w:val="0"/>
      <w:autoSpaceDN w:val="0"/>
      <w:adjustRightInd w:val="0"/>
      <w:spacing w:before="120" w:after="0" w:line="260" w:lineRule="atLeast"/>
      <w:jc w:val="both"/>
      <w:textAlignment w:val="center"/>
    </w:pPr>
    <w:rPr>
      <w:rFonts w:ascii="Matter Light" w:eastAsia="Times New Roman" w:hAnsi="Matter Light" w:cs="Times New Roman"/>
      <w:color w:val="000000"/>
      <w:lang w:eastAsia="es-ES_tradnl"/>
    </w:rPr>
  </w:style>
  <w:style w:type="paragraph" w:customStyle="1" w:styleId="3-Subtitulo">
    <w:name w:val="3- Subtitulo"/>
    <w:basedOn w:val="Normal"/>
    <w:autoRedefine/>
    <w:qFormat/>
    <w:rsid w:val="00524BA2"/>
    <w:pPr>
      <w:widowControl w:val="0"/>
      <w:autoSpaceDE w:val="0"/>
      <w:autoSpaceDN w:val="0"/>
      <w:adjustRightInd w:val="0"/>
      <w:spacing w:before="240" w:after="120" w:line="300" w:lineRule="atLeast"/>
      <w:jc w:val="both"/>
      <w:textAlignment w:val="center"/>
    </w:pPr>
    <w:rPr>
      <w:rFonts w:ascii="Matter Medium" w:eastAsia="Calibri" w:hAnsi="Matter Medium" w:cs="Matter Medium"/>
      <w:color w:val="00587C"/>
      <w:lang w:eastAsia="es-ES_tradnl"/>
    </w:rPr>
  </w:style>
  <w:style w:type="paragraph" w:customStyle="1" w:styleId="2-Titulo">
    <w:name w:val="2-Titulo"/>
    <w:basedOn w:val="Ttulo1"/>
    <w:autoRedefine/>
    <w:qFormat/>
    <w:rsid w:val="005654FC"/>
    <w:pPr>
      <w:keepNext w:val="0"/>
      <w:keepLines w:val="0"/>
      <w:widowControl w:val="0"/>
      <w:snapToGrid w:val="0"/>
      <w:spacing w:after="120" w:line="432" w:lineRule="exact"/>
      <w:jc w:val="center"/>
    </w:pPr>
    <w:rPr>
      <w:rFonts w:ascii="Matter SemiBold" w:eastAsia="Calibri" w:hAnsi="Matter SemiBold" w:cs="Matter-Light"/>
      <w:color w:val="00587C"/>
      <w:spacing w:val="-1"/>
      <w:sz w:val="24"/>
      <w:szCs w:val="24"/>
      <w:lang w:val="es-ES_tradnl" w:eastAsia="es-ES_tradnl"/>
    </w:rPr>
  </w:style>
  <w:style w:type="character" w:customStyle="1" w:styleId="Ttulo1Car">
    <w:name w:val="Título 1 Car"/>
    <w:basedOn w:val="Fuentedeprrafopredeter"/>
    <w:link w:val="Ttulo1"/>
    <w:uiPriority w:val="9"/>
    <w:rsid w:val="00AB3F7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B3-Web">
    <w:name w:val="B3- Web"/>
    <w:basedOn w:val="Normal"/>
    <w:rsid w:val="00BB3BCA"/>
    <w:pPr>
      <w:widowControl w:val="0"/>
      <w:autoSpaceDE w:val="0"/>
      <w:autoSpaceDN w:val="0"/>
      <w:adjustRightInd w:val="0"/>
      <w:spacing w:before="120" w:after="0" w:line="300" w:lineRule="atLeast"/>
      <w:jc w:val="both"/>
      <w:textAlignment w:val="center"/>
    </w:pPr>
    <w:rPr>
      <w:rFonts w:ascii="Matter Light" w:eastAsia="Times New Roman" w:hAnsi="Matter Light" w:cs="Times New Roman"/>
      <w:color w:val="00587C"/>
      <w:sz w:val="20"/>
      <w:szCs w:val="20"/>
      <w:lang w:eastAsia="es-ES_tradnl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5D4B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524BA2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24BA2"/>
    <w:rPr>
      <w:color w:val="605E5C"/>
      <w:shd w:val="clear" w:color="auto" w:fill="E1DFDD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E07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E073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ventosdeporte@malaga.e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platero\Desktop\A4%20-%20Area_Deporte.dot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23BC1A-DF72-4BED-9C60-C0A025E015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A4 - Area_Deporte</Template>
  <TotalTime>58</TotalTime>
  <Pages>4</Pages>
  <Words>738</Words>
  <Characters>4060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Ayuntamiento de Málaga</Company>
  <LinksUpToDate>false</LinksUpToDate>
  <CharactersWithSpaces>4789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Platero Sánchez, Guadalupe</dc:creator>
  <cp:keywords/>
  <dc:description/>
  <cp:lastModifiedBy>Ramos Clavero, Francisco</cp:lastModifiedBy>
  <cp:revision>9</cp:revision>
  <cp:lastPrinted>2024-09-21T09:16:00Z</cp:lastPrinted>
  <dcterms:created xsi:type="dcterms:W3CDTF">2024-09-21T09:18:00Z</dcterms:created>
  <dcterms:modified xsi:type="dcterms:W3CDTF">2026-09-04T11:34:00Z</dcterms:modified>
</cp:coreProperties>
</file>